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568" w:rsidRPr="00C56BD4" w:rsidRDefault="009B564F" w:rsidP="009B564F">
      <w:pPr>
        <w:jc w:val="center"/>
        <w:rPr>
          <w:b/>
          <w:i/>
          <w:sz w:val="36"/>
          <w:szCs w:val="36"/>
          <w:u w:val="single"/>
        </w:rPr>
      </w:pPr>
      <w:bookmarkStart w:id="0" w:name="_GoBack"/>
      <w:bookmarkEnd w:id="0"/>
      <w:r w:rsidRPr="00C56BD4">
        <w:rPr>
          <w:b/>
          <w:i/>
          <w:sz w:val="36"/>
          <w:szCs w:val="36"/>
          <w:u w:val="single"/>
        </w:rPr>
        <w:t>Schießen für jeden:</w:t>
      </w:r>
    </w:p>
    <w:p w:rsidR="009B564F" w:rsidRPr="00C56BD4" w:rsidRDefault="009B564F" w:rsidP="009B564F">
      <w:pPr>
        <w:rPr>
          <w:b/>
          <w:i/>
          <w:sz w:val="26"/>
          <w:szCs w:val="26"/>
        </w:rPr>
      </w:pPr>
      <w:r w:rsidRPr="00C56BD4">
        <w:rPr>
          <w:b/>
          <w:i/>
          <w:sz w:val="26"/>
          <w:szCs w:val="26"/>
        </w:rPr>
        <w:t>„Kleines Schützenfest“</w:t>
      </w:r>
      <w:r w:rsidRPr="00C56BD4">
        <w:rPr>
          <w:b/>
          <w:i/>
          <w:sz w:val="26"/>
          <w:szCs w:val="26"/>
        </w:rPr>
        <w:tab/>
      </w:r>
      <w:r w:rsidRPr="00C56BD4">
        <w:rPr>
          <w:b/>
          <w:i/>
          <w:sz w:val="26"/>
          <w:szCs w:val="26"/>
        </w:rPr>
        <w:tab/>
      </w:r>
      <w:r w:rsidRPr="00C56BD4">
        <w:rPr>
          <w:b/>
          <w:i/>
          <w:sz w:val="26"/>
          <w:szCs w:val="26"/>
        </w:rPr>
        <w:tab/>
      </w:r>
      <w:r w:rsidRPr="00C56BD4">
        <w:rPr>
          <w:b/>
          <w:i/>
          <w:sz w:val="26"/>
          <w:szCs w:val="26"/>
        </w:rPr>
        <w:tab/>
      </w:r>
      <w:r w:rsidRPr="00C56BD4">
        <w:rPr>
          <w:b/>
          <w:i/>
          <w:sz w:val="26"/>
          <w:szCs w:val="26"/>
        </w:rPr>
        <w:tab/>
        <w:t>15,00€</w:t>
      </w:r>
    </w:p>
    <w:p w:rsidR="009B564F" w:rsidRPr="00C56BD4" w:rsidRDefault="009B564F" w:rsidP="009B564F">
      <w:pPr>
        <w:rPr>
          <w:i/>
          <w:sz w:val="26"/>
          <w:szCs w:val="26"/>
        </w:rPr>
      </w:pPr>
      <w:r w:rsidRPr="00C56BD4">
        <w:rPr>
          <w:i/>
          <w:sz w:val="26"/>
          <w:szCs w:val="26"/>
        </w:rPr>
        <w:t>Schnupperangebot Kleinkaliber (inklusive Versicherung, Standgebühr, Glas, 2 Scheiben, Miete bis 2 Waffen, 50 Schuss KK-</w:t>
      </w:r>
      <w:r w:rsidR="00E31F1B" w:rsidRPr="00C56BD4">
        <w:rPr>
          <w:i/>
          <w:sz w:val="26"/>
          <w:szCs w:val="26"/>
        </w:rPr>
        <w:t xml:space="preserve"> </w:t>
      </w:r>
      <w:r w:rsidRPr="00C56BD4">
        <w:rPr>
          <w:i/>
          <w:sz w:val="26"/>
          <w:szCs w:val="26"/>
        </w:rPr>
        <w:t>Munition, Einweisung, Aufsicht)</w:t>
      </w:r>
    </w:p>
    <w:p w:rsidR="009B564F" w:rsidRPr="00C56BD4" w:rsidRDefault="009B564F" w:rsidP="009B564F">
      <w:pPr>
        <w:rPr>
          <w:i/>
          <w:sz w:val="26"/>
          <w:szCs w:val="26"/>
        </w:rPr>
      </w:pPr>
    </w:p>
    <w:p w:rsidR="009B564F" w:rsidRPr="00C56BD4" w:rsidRDefault="009B564F" w:rsidP="009B564F">
      <w:pPr>
        <w:rPr>
          <w:b/>
          <w:i/>
          <w:sz w:val="26"/>
          <w:szCs w:val="26"/>
        </w:rPr>
      </w:pPr>
      <w:r w:rsidRPr="00C56BD4">
        <w:rPr>
          <w:b/>
          <w:i/>
          <w:sz w:val="26"/>
          <w:szCs w:val="26"/>
        </w:rPr>
        <w:t>„Großes Schützenfest“</w:t>
      </w:r>
      <w:r w:rsidRPr="00C56BD4">
        <w:rPr>
          <w:b/>
          <w:i/>
          <w:sz w:val="26"/>
          <w:szCs w:val="26"/>
        </w:rPr>
        <w:tab/>
      </w:r>
      <w:r w:rsidRPr="00C56BD4">
        <w:rPr>
          <w:b/>
          <w:i/>
          <w:sz w:val="26"/>
          <w:szCs w:val="26"/>
        </w:rPr>
        <w:tab/>
      </w:r>
      <w:r w:rsidRPr="00C56BD4">
        <w:rPr>
          <w:b/>
          <w:i/>
          <w:sz w:val="26"/>
          <w:szCs w:val="26"/>
        </w:rPr>
        <w:tab/>
      </w:r>
      <w:r w:rsidRPr="00C56BD4">
        <w:rPr>
          <w:b/>
          <w:i/>
          <w:sz w:val="26"/>
          <w:szCs w:val="26"/>
        </w:rPr>
        <w:tab/>
      </w:r>
      <w:r w:rsidRPr="00C56BD4">
        <w:rPr>
          <w:b/>
          <w:i/>
          <w:sz w:val="26"/>
          <w:szCs w:val="26"/>
        </w:rPr>
        <w:tab/>
        <w:t>25,00€</w:t>
      </w:r>
    </w:p>
    <w:p w:rsidR="009B564F" w:rsidRPr="00C56BD4" w:rsidRDefault="009B564F" w:rsidP="009B564F">
      <w:pPr>
        <w:rPr>
          <w:i/>
          <w:sz w:val="26"/>
          <w:szCs w:val="26"/>
        </w:rPr>
      </w:pPr>
      <w:r w:rsidRPr="00C56BD4">
        <w:rPr>
          <w:i/>
          <w:sz w:val="26"/>
          <w:szCs w:val="26"/>
        </w:rPr>
        <w:t>Schnupperangebot Großkaliber (inklusive Versicherung, Standgebühr, Glas, 2 Scheiben, Miete bis 2 Waffen, 50 Schuss gängige GK-</w:t>
      </w:r>
      <w:r w:rsidR="00E31F1B" w:rsidRPr="00C56BD4">
        <w:rPr>
          <w:i/>
          <w:sz w:val="26"/>
          <w:szCs w:val="26"/>
        </w:rPr>
        <w:t xml:space="preserve"> </w:t>
      </w:r>
      <w:r w:rsidRPr="00C56BD4">
        <w:rPr>
          <w:i/>
          <w:sz w:val="26"/>
          <w:szCs w:val="26"/>
        </w:rPr>
        <w:t>Munition für die ausgeliehenen Waffen, Einweisung, Aufsicht)</w:t>
      </w:r>
    </w:p>
    <w:p w:rsidR="009B564F" w:rsidRPr="00C56BD4" w:rsidRDefault="009B564F" w:rsidP="009B564F">
      <w:pPr>
        <w:rPr>
          <w:i/>
          <w:sz w:val="26"/>
          <w:szCs w:val="26"/>
        </w:rPr>
      </w:pPr>
    </w:p>
    <w:p w:rsidR="00585F01" w:rsidRPr="006D3022" w:rsidRDefault="00585F01" w:rsidP="00585F01">
      <w:pPr>
        <w:rPr>
          <w:b/>
          <w:i/>
          <w:sz w:val="26"/>
          <w:szCs w:val="26"/>
        </w:rPr>
      </w:pPr>
      <w:r w:rsidRPr="006D3022">
        <w:rPr>
          <w:b/>
          <w:i/>
          <w:sz w:val="26"/>
          <w:szCs w:val="26"/>
        </w:rPr>
        <w:t>„</w:t>
      </w:r>
      <w:r w:rsidR="00C56BD4" w:rsidRPr="006D3022">
        <w:rPr>
          <w:b/>
          <w:i/>
          <w:sz w:val="26"/>
          <w:szCs w:val="26"/>
        </w:rPr>
        <w:t xml:space="preserve">Kleines </w:t>
      </w:r>
      <w:r w:rsidRPr="006D3022">
        <w:rPr>
          <w:b/>
          <w:i/>
          <w:sz w:val="26"/>
          <w:szCs w:val="26"/>
        </w:rPr>
        <w:t>Historisch</w:t>
      </w:r>
      <w:r w:rsidR="006D3022">
        <w:rPr>
          <w:b/>
          <w:i/>
          <w:sz w:val="26"/>
          <w:szCs w:val="26"/>
        </w:rPr>
        <w:t>es Schützenfest“</w:t>
      </w:r>
      <w:r w:rsidR="006D3022">
        <w:rPr>
          <w:b/>
          <w:i/>
          <w:sz w:val="26"/>
          <w:szCs w:val="26"/>
        </w:rPr>
        <w:tab/>
      </w:r>
      <w:r w:rsidR="006D3022">
        <w:rPr>
          <w:b/>
          <w:i/>
          <w:sz w:val="26"/>
          <w:szCs w:val="26"/>
        </w:rPr>
        <w:tab/>
      </w:r>
      <w:r w:rsidR="006D3022">
        <w:rPr>
          <w:b/>
          <w:i/>
          <w:sz w:val="26"/>
          <w:szCs w:val="26"/>
        </w:rPr>
        <w:tab/>
      </w:r>
      <w:r w:rsidR="00C56BD4" w:rsidRPr="006D3022">
        <w:rPr>
          <w:b/>
          <w:i/>
          <w:sz w:val="26"/>
          <w:szCs w:val="26"/>
        </w:rPr>
        <w:t>27</w:t>
      </w:r>
      <w:r w:rsidRPr="006D3022">
        <w:rPr>
          <w:b/>
          <w:i/>
          <w:sz w:val="26"/>
          <w:szCs w:val="26"/>
        </w:rPr>
        <w:t>,</w:t>
      </w:r>
      <w:r w:rsidR="00C56BD4" w:rsidRPr="006D3022">
        <w:rPr>
          <w:b/>
          <w:i/>
          <w:sz w:val="26"/>
          <w:szCs w:val="26"/>
        </w:rPr>
        <w:t>5</w:t>
      </w:r>
      <w:r w:rsidRPr="006D3022">
        <w:rPr>
          <w:b/>
          <w:i/>
          <w:sz w:val="26"/>
          <w:szCs w:val="26"/>
        </w:rPr>
        <w:t>0€</w:t>
      </w:r>
    </w:p>
    <w:p w:rsidR="00585F01" w:rsidRPr="006D3022" w:rsidRDefault="00585F01" w:rsidP="00585F01">
      <w:pPr>
        <w:rPr>
          <w:i/>
          <w:sz w:val="26"/>
          <w:szCs w:val="26"/>
        </w:rPr>
      </w:pPr>
      <w:r w:rsidRPr="006D3022">
        <w:rPr>
          <w:i/>
          <w:sz w:val="26"/>
          <w:szCs w:val="26"/>
        </w:rPr>
        <w:t>Schnupperangebot Vorderlader (</w:t>
      </w:r>
      <w:r w:rsidR="003B28AC" w:rsidRPr="006D3022">
        <w:rPr>
          <w:i/>
          <w:sz w:val="26"/>
          <w:szCs w:val="26"/>
        </w:rPr>
        <w:t xml:space="preserve">vorherige Absprache </w:t>
      </w:r>
      <w:r w:rsidR="00325089" w:rsidRPr="006D3022">
        <w:rPr>
          <w:i/>
          <w:sz w:val="26"/>
          <w:szCs w:val="26"/>
        </w:rPr>
        <w:t xml:space="preserve">zur Waffenauswahl </w:t>
      </w:r>
      <w:r w:rsidR="003B28AC" w:rsidRPr="006D3022">
        <w:rPr>
          <w:i/>
          <w:sz w:val="26"/>
          <w:szCs w:val="26"/>
        </w:rPr>
        <w:t xml:space="preserve">unbedingt erforderlich - </w:t>
      </w:r>
      <w:r w:rsidRPr="006D3022">
        <w:rPr>
          <w:i/>
          <w:sz w:val="26"/>
          <w:szCs w:val="26"/>
        </w:rPr>
        <w:t>inklusive Versicherung, Standgebühr, Glas, 2 Scheiben, Miete 2 Waffen, Kugeln und Schwarzpulver für 1</w:t>
      </w:r>
      <w:r w:rsidR="00C56BD4" w:rsidRPr="006D3022">
        <w:rPr>
          <w:i/>
          <w:sz w:val="26"/>
          <w:szCs w:val="26"/>
        </w:rPr>
        <w:t>5</w:t>
      </w:r>
      <w:r w:rsidRPr="006D3022">
        <w:rPr>
          <w:i/>
          <w:sz w:val="26"/>
          <w:szCs w:val="26"/>
        </w:rPr>
        <w:t xml:space="preserve"> Schuss mit den ausgeliehenen Waffen, Einweisung, </w:t>
      </w:r>
      <w:r w:rsidR="00C56BD4" w:rsidRPr="006D3022">
        <w:rPr>
          <w:i/>
          <w:sz w:val="26"/>
          <w:szCs w:val="26"/>
        </w:rPr>
        <w:t xml:space="preserve">Laden, </w:t>
      </w:r>
      <w:r w:rsidRPr="006D3022">
        <w:rPr>
          <w:i/>
          <w:sz w:val="26"/>
          <w:szCs w:val="26"/>
        </w:rPr>
        <w:t>Aufsicht)</w:t>
      </w:r>
    </w:p>
    <w:p w:rsidR="009B564F" w:rsidRPr="006D3022" w:rsidRDefault="009B564F" w:rsidP="009B564F">
      <w:pPr>
        <w:rPr>
          <w:i/>
          <w:sz w:val="26"/>
          <w:szCs w:val="26"/>
        </w:rPr>
      </w:pPr>
    </w:p>
    <w:p w:rsidR="00C56BD4" w:rsidRPr="006D3022" w:rsidRDefault="00C56BD4" w:rsidP="00C56BD4">
      <w:pPr>
        <w:rPr>
          <w:b/>
          <w:i/>
          <w:sz w:val="26"/>
          <w:szCs w:val="26"/>
        </w:rPr>
      </w:pPr>
      <w:r w:rsidRPr="006D3022">
        <w:rPr>
          <w:b/>
          <w:i/>
          <w:sz w:val="26"/>
          <w:szCs w:val="26"/>
        </w:rPr>
        <w:t>„Großes Historisch</w:t>
      </w:r>
      <w:r w:rsidR="006D3022">
        <w:rPr>
          <w:b/>
          <w:i/>
          <w:sz w:val="26"/>
          <w:szCs w:val="26"/>
        </w:rPr>
        <w:t>es Schützenfest“</w:t>
      </w:r>
      <w:r w:rsidR="006D3022">
        <w:rPr>
          <w:b/>
          <w:i/>
          <w:sz w:val="26"/>
          <w:szCs w:val="26"/>
        </w:rPr>
        <w:tab/>
      </w:r>
      <w:r w:rsidR="006D3022">
        <w:rPr>
          <w:b/>
          <w:i/>
          <w:sz w:val="26"/>
          <w:szCs w:val="26"/>
        </w:rPr>
        <w:tab/>
      </w:r>
      <w:r w:rsidR="006D3022">
        <w:rPr>
          <w:b/>
          <w:i/>
          <w:sz w:val="26"/>
          <w:szCs w:val="26"/>
        </w:rPr>
        <w:tab/>
      </w:r>
      <w:r w:rsidRPr="006D3022">
        <w:rPr>
          <w:b/>
          <w:i/>
          <w:sz w:val="26"/>
          <w:szCs w:val="26"/>
        </w:rPr>
        <w:t>32,00€</w:t>
      </w:r>
    </w:p>
    <w:p w:rsidR="00C56BD4" w:rsidRPr="006D3022" w:rsidRDefault="00C56BD4" w:rsidP="00C56BD4">
      <w:pPr>
        <w:rPr>
          <w:i/>
          <w:sz w:val="26"/>
          <w:szCs w:val="26"/>
        </w:rPr>
      </w:pPr>
      <w:r w:rsidRPr="006D3022">
        <w:rPr>
          <w:i/>
          <w:sz w:val="26"/>
          <w:szCs w:val="26"/>
        </w:rPr>
        <w:t>Schnupperangebot Vorderlader (vorherige Absprache zur Waffenauswahl unbedingt erforderlich - inklusive Versicherung, Standgebühr, Glas, 3 Scheiben, Miete 3 Waffen, Kugeln und Schwarzpulver für 15 Schuss mit den ausgeliehenen Waffen, Einweisung, Laden, Aufsicht)</w:t>
      </w:r>
    </w:p>
    <w:p w:rsidR="00C56BD4" w:rsidRPr="006D3022" w:rsidRDefault="00C56BD4" w:rsidP="004B4568">
      <w:pPr>
        <w:rPr>
          <w:b/>
          <w:i/>
          <w:sz w:val="26"/>
          <w:szCs w:val="26"/>
          <w:u w:val="single"/>
        </w:rPr>
      </w:pPr>
    </w:p>
    <w:p w:rsidR="00585F01" w:rsidRPr="006D3022" w:rsidRDefault="00585F01" w:rsidP="004B4568">
      <w:pPr>
        <w:rPr>
          <w:b/>
          <w:i/>
          <w:sz w:val="36"/>
          <w:szCs w:val="36"/>
          <w:u w:val="single"/>
        </w:rPr>
      </w:pPr>
      <w:r w:rsidRPr="006D3022">
        <w:rPr>
          <w:b/>
          <w:i/>
          <w:sz w:val="36"/>
          <w:szCs w:val="36"/>
          <w:u w:val="single"/>
        </w:rPr>
        <w:t>Für Ihre Feierlichkeiten</w:t>
      </w:r>
    </w:p>
    <w:p w:rsidR="00585F01" w:rsidRPr="006D3022" w:rsidRDefault="00585F01" w:rsidP="00585F01">
      <w:pPr>
        <w:rPr>
          <w:i/>
          <w:sz w:val="26"/>
          <w:szCs w:val="26"/>
        </w:rPr>
      </w:pPr>
      <w:r w:rsidRPr="006D3022">
        <w:rPr>
          <w:i/>
          <w:sz w:val="26"/>
          <w:szCs w:val="26"/>
        </w:rPr>
        <w:t>bieten wir an:</w:t>
      </w:r>
    </w:p>
    <w:p w:rsidR="005143B0" w:rsidRPr="006D3022" w:rsidRDefault="005143B0" w:rsidP="00585F01">
      <w:pPr>
        <w:rPr>
          <w:i/>
          <w:sz w:val="26"/>
          <w:szCs w:val="26"/>
        </w:rPr>
      </w:pPr>
      <w:r w:rsidRPr="006D3022">
        <w:rPr>
          <w:i/>
          <w:sz w:val="26"/>
          <w:szCs w:val="26"/>
        </w:rPr>
        <w:t>Einen Clubraum (bis 35 Personen) und eine überdachte Freifläche (bis ca. 100 Personen)</w:t>
      </w:r>
    </w:p>
    <w:p w:rsidR="00585F01" w:rsidRPr="006D3022" w:rsidRDefault="004B4568" w:rsidP="004B4568">
      <w:pPr>
        <w:rPr>
          <w:i/>
          <w:sz w:val="26"/>
          <w:szCs w:val="26"/>
        </w:rPr>
      </w:pPr>
      <w:r w:rsidRPr="006D3022">
        <w:rPr>
          <w:i/>
          <w:sz w:val="26"/>
          <w:szCs w:val="26"/>
        </w:rPr>
        <w:t>Miete</w:t>
      </w:r>
      <w:r w:rsidR="00585F01" w:rsidRPr="006D3022">
        <w:rPr>
          <w:i/>
          <w:sz w:val="26"/>
          <w:szCs w:val="26"/>
        </w:rPr>
        <w:t>:</w:t>
      </w:r>
    </w:p>
    <w:p w:rsidR="004B4568" w:rsidRPr="006D3022" w:rsidRDefault="004B4568" w:rsidP="004B4568">
      <w:pPr>
        <w:rPr>
          <w:i/>
          <w:sz w:val="26"/>
          <w:szCs w:val="26"/>
        </w:rPr>
      </w:pPr>
      <w:r w:rsidRPr="006D3022">
        <w:rPr>
          <w:i/>
          <w:sz w:val="26"/>
          <w:szCs w:val="26"/>
        </w:rPr>
        <w:t>Cl</w:t>
      </w:r>
      <w:r w:rsidR="005143B0" w:rsidRPr="006D3022">
        <w:rPr>
          <w:i/>
          <w:sz w:val="26"/>
          <w:szCs w:val="26"/>
        </w:rPr>
        <w:t>ubraum/ KK-Stand</w:t>
      </w:r>
      <w:r w:rsidR="00585F01" w:rsidRPr="006D3022">
        <w:rPr>
          <w:i/>
          <w:sz w:val="26"/>
          <w:szCs w:val="26"/>
        </w:rPr>
        <w:t xml:space="preserve">/ Küche/ WC - </w:t>
      </w:r>
      <w:r w:rsidRPr="006D3022">
        <w:rPr>
          <w:i/>
          <w:sz w:val="26"/>
          <w:szCs w:val="26"/>
        </w:rPr>
        <w:t>pro Tag</w:t>
      </w:r>
      <w:r w:rsidR="00585F01" w:rsidRPr="006D3022">
        <w:rPr>
          <w:i/>
          <w:sz w:val="26"/>
          <w:szCs w:val="26"/>
        </w:rPr>
        <w:t>:</w:t>
      </w:r>
      <w:r w:rsidRPr="006D3022">
        <w:rPr>
          <w:i/>
          <w:sz w:val="26"/>
          <w:szCs w:val="26"/>
        </w:rPr>
        <w:tab/>
      </w:r>
      <w:r w:rsidRPr="006D3022">
        <w:rPr>
          <w:i/>
          <w:sz w:val="26"/>
          <w:szCs w:val="26"/>
        </w:rPr>
        <w:tab/>
      </w:r>
      <w:r w:rsidR="005143B0" w:rsidRPr="006D3022">
        <w:rPr>
          <w:i/>
          <w:sz w:val="26"/>
          <w:szCs w:val="26"/>
        </w:rPr>
        <w:tab/>
      </w:r>
      <w:r w:rsidRPr="006D3022">
        <w:rPr>
          <w:i/>
          <w:sz w:val="26"/>
          <w:szCs w:val="26"/>
        </w:rPr>
        <w:t>40,- €</w:t>
      </w:r>
    </w:p>
    <w:p w:rsidR="004B4568" w:rsidRPr="006D3022" w:rsidRDefault="005143B0" w:rsidP="004B4568">
      <w:pPr>
        <w:rPr>
          <w:i/>
          <w:sz w:val="26"/>
          <w:szCs w:val="26"/>
        </w:rPr>
      </w:pPr>
      <w:r w:rsidRPr="006D3022">
        <w:rPr>
          <w:i/>
          <w:sz w:val="26"/>
          <w:szCs w:val="26"/>
        </w:rPr>
        <w:tab/>
      </w:r>
      <w:r w:rsidRPr="006D3022">
        <w:rPr>
          <w:i/>
          <w:sz w:val="26"/>
          <w:szCs w:val="26"/>
        </w:rPr>
        <w:tab/>
        <w:t xml:space="preserve">      </w:t>
      </w:r>
      <w:r w:rsidR="004B4568" w:rsidRPr="006D3022">
        <w:rPr>
          <w:i/>
          <w:sz w:val="26"/>
          <w:szCs w:val="26"/>
        </w:rPr>
        <w:t>2 zusammenhängende Tage</w:t>
      </w:r>
      <w:r w:rsidR="00585F01" w:rsidRPr="006D3022">
        <w:rPr>
          <w:i/>
          <w:sz w:val="26"/>
          <w:szCs w:val="26"/>
        </w:rPr>
        <w:t>:</w:t>
      </w:r>
      <w:r w:rsidR="004B4568" w:rsidRPr="006D3022">
        <w:rPr>
          <w:i/>
          <w:sz w:val="26"/>
          <w:szCs w:val="26"/>
        </w:rPr>
        <w:tab/>
      </w:r>
      <w:r w:rsidR="004B4568" w:rsidRPr="006D3022">
        <w:rPr>
          <w:i/>
          <w:sz w:val="26"/>
          <w:szCs w:val="26"/>
        </w:rPr>
        <w:tab/>
      </w:r>
      <w:r w:rsidRPr="006D3022">
        <w:rPr>
          <w:i/>
          <w:sz w:val="26"/>
          <w:szCs w:val="26"/>
        </w:rPr>
        <w:tab/>
      </w:r>
      <w:r w:rsidR="004B4568" w:rsidRPr="006D3022">
        <w:rPr>
          <w:i/>
          <w:sz w:val="26"/>
          <w:szCs w:val="26"/>
        </w:rPr>
        <w:t>50,- €</w:t>
      </w:r>
    </w:p>
    <w:p w:rsidR="004B4568" w:rsidRPr="006D3022" w:rsidRDefault="004B4568" w:rsidP="004B4568">
      <w:pPr>
        <w:rPr>
          <w:i/>
          <w:sz w:val="26"/>
          <w:szCs w:val="26"/>
        </w:rPr>
      </w:pPr>
      <w:r w:rsidRPr="006D3022">
        <w:rPr>
          <w:i/>
          <w:sz w:val="26"/>
          <w:szCs w:val="26"/>
        </w:rPr>
        <w:t>Biertischgarnituren</w:t>
      </w:r>
      <w:r w:rsidR="005143B0" w:rsidRPr="006D3022">
        <w:rPr>
          <w:i/>
          <w:sz w:val="26"/>
          <w:szCs w:val="26"/>
        </w:rPr>
        <w:t xml:space="preserve"> </w:t>
      </w:r>
      <w:r w:rsidRPr="006D3022">
        <w:rPr>
          <w:i/>
          <w:sz w:val="26"/>
          <w:szCs w:val="26"/>
        </w:rPr>
        <w:t xml:space="preserve">(je </w:t>
      </w:r>
      <w:r w:rsidR="00585F01" w:rsidRPr="006D3022">
        <w:rPr>
          <w:i/>
          <w:sz w:val="26"/>
          <w:szCs w:val="26"/>
        </w:rPr>
        <w:t>Tisch mit 2 Bänken</w:t>
      </w:r>
      <w:r w:rsidR="005143B0" w:rsidRPr="006D3022">
        <w:rPr>
          <w:i/>
          <w:sz w:val="26"/>
          <w:szCs w:val="26"/>
        </w:rPr>
        <w:t xml:space="preserve">) - </w:t>
      </w:r>
      <w:r w:rsidR="00C56BD4" w:rsidRPr="006D3022">
        <w:rPr>
          <w:i/>
          <w:sz w:val="26"/>
          <w:szCs w:val="26"/>
        </w:rPr>
        <w:t>pro Tag)</w:t>
      </w:r>
      <w:r w:rsidR="005143B0" w:rsidRPr="006D3022">
        <w:rPr>
          <w:i/>
          <w:sz w:val="26"/>
          <w:szCs w:val="26"/>
        </w:rPr>
        <w:tab/>
      </w:r>
      <w:r w:rsidR="004858E2" w:rsidRPr="006D3022">
        <w:rPr>
          <w:i/>
          <w:sz w:val="26"/>
          <w:szCs w:val="26"/>
        </w:rPr>
        <w:t xml:space="preserve"> </w:t>
      </w:r>
      <w:r w:rsidR="005143B0" w:rsidRPr="006D3022">
        <w:rPr>
          <w:i/>
          <w:sz w:val="26"/>
          <w:szCs w:val="26"/>
        </w:rPr>
        <w:t xml:space="preserve"> </w:t>
      </w:r>
      <w:r w:rsidRPr="006D3022">
        <w:rPr>
          <w:i/>
          <w:sz w:val="26"/>
          <w:szCs w:val="26"/>
        </w:rPr>
        <w:t>2,- €</w:t>
      </w:r>
    </w:p>
    <w:p w:rsidR="004B4568" w:rsidRPr="006D3022" w:rsidRDefault="004B4568" w:rsidP="004B4568">
      <w:pPr>
        <w:rPr>
          <w:i/>
          <w:sz w:val="26"/>
          <w:szCs w:val="26"/>
        </w:rPr>
      </w:pPr>
      <w:r w:rsidRPr="006D3022">
        <w:rPr>
          <w:i/>
          <w:sz w:val="26"/>
          <w:szCs w:val="26"/>
        </w:rPr>
        <w:t>Tischdecken</w:t>
      </w:r>
      <w:r w:rsidRPr="006D3022">
        <w:rPr>
          <w:i/>
          <w:sz w:val="26"/>
          <w:szCs w:val="26"/>
        </w:rPr>
        <w:tab/>
      </w:r>
      <w:r w:rsidRPr="006D3022">
        <w:rPr>
          <w:i/>
          <w:sz w:val="26"/>
          <w:szCs w:val="26"/>
        </w:rPr>
        <w:tab/>
      </w:r>
      <w:r w:rsidR="00C56BD4" w:rsidRPr="006D3022">
        <w:rPr>
          <w:i/>
          <w:sz w:val="26"/>
          <w:szCs w:val="26"/>
        </w:rPr>
        <w:t>(pro Stück)</w:t>
      </w:r>
      <w:r w:rsidR="00C56BD4" w:rsidRPr="006D3022">
        <w:rPr>
          <w:i/>
          <w:sz w:val="26"/>
          <w:szCs w:val="26"/>
        </w:rPr>
        <w:tab/>
      </w:r>
      <w:r w:rsidR="00C56BD4" w:rsidRPr="006D3022">
        <w:rPr>
          <w:i/>
          <w:sz w:val="26"/>
          <w:szCs w:val="26"/>
        </w:rPr>
        <w:tab/>
      </w:r>
      <w:r w:rsidR="00C56BD4" w:rsidRPr="006D3022">
        <w:rPr>
          <w:i/>
          <w:sz w:val="26"/>
          <w:szCs w:val="26"/>
        </w:rPr>
        <w:tab/>
      </w:r>
      <w:r w:rsidR="00C56BD4" w:rsidRPr="006D3022">
        <w:rPr>
          <w:i/>
          <w:sz w:val="26"/>
          <w:szCs w:val="26"/>
        </w:rPr>
        <w:tab/>
      </w:r>
      <w:r w:rsidR="005143B0" w:rsidRPr="006D3022">
        <w:rPr>
          <w:i/>
          <w:sz w:val="26"/>
          <w:szCs w:val="26"/>
        </w:rPr>
        <w:tab/>
      </w:r>
      <w:r w:rsidR="004858E2" w:rsidRPr="006D3022">
        <w:rPr>
          <w:i/>
          <w:sz w:val="26"/>
          <w:szCs w:val="26"/>
        </w:rPr>
        <w:t xml:space="preserve"> </w:t>
      </w:r>
      <w:r w:rsidR="005143B0" w:rsidRPr="006D3022">
        <w:rPr>
          <w:i/>
          <w:sz w:val="26"/>
          <w:szCs w:val="26"/>
        </w:rPr>
        <w:t xml:space="preserve"> </w:t>
      </w:r>
      <w:r w:rsidRPr="006D3022">
        <w:rPr>
          <w:i/>
          <w:sz w:val="26"/>
          <w:szCs w:val="26"/>
        </w:rPr>
        <w:t>2,- €</w:t>
      </w:r>
    </w:p>
    <w:p w:rsidR="004B4568" w:rsidRPr="006D3022" w:rsidRDefault="004B4568" w:rsidP="004B4568">
      <w:pPr>
        <w:rPr>
          <w:i/>
          <w:sz w:val="26"/>
          <w:szCs w:val="26"/>
        </w:rPr>
      </w:pPr>
      <w:r w:rsidRPr="006D3022">
        <w:rPr>
          <w:i/>
          <w:sz w:val="26"/>
          <w:szCs w:val="26"/>
        </w:rPr>
        <w:t>Terrassenstrahler</w:t>
      </w:r>
      <w:r w:rsidRPr="006D3022">
        <w:rPr>
          <w:i/>
          <w:sz w:val="26"/>
          <w:szCs w:val="26"/>
        </w:rPr>
        <w:tab/>
        <w:t xml:space="preserve">(pro Tag </w:t>
      </w:r>
      <w:r w:rsidR="005143B0" w:rsidRPr="006D3022">
        <w:rPr>
          <w:i/>
          <w:sz w:val="26"/>
          <w:szCs w:val="26"/>
        </w:rPr>
        <w:t>–</w:t>
      </w:r>
      <w:r w:rsidRPr="006D3022">
        <w:rPr>
          <w:i/>
          <w:sz w:val="26"/>
          <w:szCs w:val="26"/>
        </w:rPr>
        <w:t xml:space="preserve"> Gasverbrauch</w:t>
      </w:r>
      <w:r w:rsidR="005143B0" w:rsidRPr="006D3022">
        <w:rPr>
          <w:i/>
          <w:sz w:val="26"/>
          <w:szCs w:val="26"/>
        </w:rPr>
        <w:t xml:space="preserve"> extra)</w:t>
      </w:r>
      <w:r w:rsidRPr="006D3022">
        <w:rPr>
          <w:i/>
          <w:sz w:val="26"/>
          <w:szCs w:val="26"/>
        </w:rPr>
        <w:tab/>
      </w:r>
      <w:r w:rsidRPr="006D3022">
        <w:rPr>
          <w:i/>
          <w:sz w:val="26"/>
          <w:szCs w:val="26"/>
        </w:rPr>
        <w:tab/>
      </w:r>
      <w:r w:rsidR="004858E2" w:rsidRPr="006D3022">
        <w:rPr>
          <w:i/>
          <w:sz w:val="26"/>
          <w:szCs w:val="26"/>
        </w:rPr>
        <w:t xml:space="preserve"> </w:t>
      </w:r>
      <w:r w:rsidR="005143B0" w:rsidRPr="006D3022">
        <w:rPr>
          <w:i/>
          <w:sz w:val="26"/>
          <w:szCs w:val="26"/>
        </w:rPr>
        <w:t xml:space="preserve"> </w:t>
      </w:r>
      <w:r w:rsidRPr="006D3022">
        <w:rPr>
          <w:i/>
          <w:sz w:val="26"/>
          <w:szCs w:val="26"/>
        </w:rPr>
        <w:t>5,- €</w:t>
      </w:r>
    </w:p>
    <w:p w:rsidR="004B4568" w:rsidRPr="006D3022" w:rsidRDefault="004B4568" w:rsidP="004B4568">
      <w:pPr>
        <w:rPr>
          <w:i/>
          <w:sz w:val="26"/>
          <w:szCs w:val="26"/>
        </w:rPr>
      </w:pPr>
    </w:p>
    <w:p w:rsidR="00B5192B" w:rsidRPr="006D3022" w:rsidRDefault="004B4568" w:rsidP="004B4568">
      <w:pPr>
        <w:rPr>
          <w:i/>
          <w:sz w:val="26"/>
          <w:szCs w:val="26"/>
        </w:rPr>
      </w:pPr>
      <w:r w:rsidRPr="006D3022">
        <w:rPr>
          <w:i/>
          <w:sz w:val="26"/>
          <w:szCs w:val="26"/>
        </w:rPr>
        <w:t xml:space="preserve">Infos über sonstige Angebote sind auf dem Stand oder telefonisch unter 03522/5213306 zu den Öffnungszeiten bzw. online unter www.schuetzen-grossenhain.de zu erfragen. </w:t>
      </w:r>
      <w:r w:rsidR="00E31F1B" w:rsidRPr="006D3022">
        <w:rPr>
          <w:i/>
          <w:sz w:val="26"/>
          <w:szCs w:val="26"/>
        </w:rPr>
        <w:t>Gesonderte Absprachen sowie individuelle Zusammenstellung</w:t>
      </w:r>
      <w:r w:rsidR="00B5192B" w:rsidRPr="006D3022">
        <w:rPr>
          <w:i/>
          <w:sz w:val="26"/>
          <w:szCs w:val="26"/>
        </w:rPr>
        <w:t>en</w:t>
      </w:r>
      <w:r w:rsidR="00E31F1B" w:rsidRPr="006D3022">
        <w:rPr>
          <w:i/>
          <w:sz w:val="26"/>
          <w:szCs w:val="26"/>
        </w:rPr>
        <w:t xml:space="preserve"> aus den einzelnen Paketen oder Anmietung des gesamten Geländes sind natürlich. – je nach Wunsch – auch möglich.</w:t>
      </w:r>
    </w:p>
    <w:p w:rsidR="004B4568" w:rsidRPr="006D3022" w:rsidRDefault="004B4568" w:rsidP="004B4568">
      <w:pPr>
        <w:rPr>
          <w:i/>
          <w:sz w:val="26"/>
          <w:szCs w:val="26"/>
        </w:rPr>
      </w:pPr>
      <w:r w:rsidRPr="006D3022">
        <w:rPr>
          <w:i/>
          <w:sz w:val="26"/>
          <w:szCs w:val="26"/>
        </w:rPr>
        <w:t>Termine bitte rechtzeitig sichern!</w:t>
      </w:r>
    </w:p>
    <w:p w:rsidR="004B4568" w:rsidRPr="006D3022" w:rsidRDefault="004B4568" w:rsidP="004B4568">
      <w:pPr>
        <w:rPr>
          <w:i/>
          <w:sz w:val="26"/>
          <w:szCs w:val="26"/>
        </w:rPr>
      </w:pPr>
    </w:p>
    <w:p w:rsidR="00AB54D2" w:rsidRPr="006D3022" w:rsidRDefault="004B4568" w:rsidP="004B4568">
      <w:pPr>
        <w:rPr>
          <w:b/>
          <w:sz w:val="26"/>
          <w:szCs w:val="26"/>
        </w:rPr>
      </w:pPr>
      <w:r w:rsidRPr="006D3022">
        <w:rPr>
          <w:b/>
          <w:i/>
          <w:sz w:val="26"/>
          <w:szCs w:val="26"/>
        </w:rPr>
        <w:t>Der Vorstand</w:t>
      </w:r>
    </w:p>
    <w:sectPr w:rsidR="00AB54D2" w:rsidRPr="006D3022" w:rsidSect="00E31F1B">
      <w:footerReference w:type="default" r:id="rId9"/>
      <w:headerReference w:type="first" r:id="rId10"/>
      <w:footerReference w:type="first" r:id="rId11"/>
      <w:footnotePr>
        <w:pos w:val="beneathText"/>
      </w:footnotePr>
      <w:pgSz w:w="11905" w:h="16837" w:code="9"/>
      <w:pgMar w:top="1418" w:right="567" w:bottom="1134" w:left="567" w:header="284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0A9" w:rsidRDefault="003410A9">
      <w:r>
        <w:separator/>
      </w:r>
    </w:p>
  </w:endnote>
  <w:endnote w:type="continuationSeparator" w:id="0">
    <w:p w:rsidR="003410A9" w:rsidRDefault="0034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B576A48-4467-4AEB-849E-90F97F95CCF2}"/>
    <w:embedItalic r:id="rId2" w:fontKey="{C75013FD-627C-457D-921C-B67702DC3B59}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  <w:embedBold r:id="rId3" w:fontKey="{B7CDB79B-1A1E-47F7-8C59-3446D62A511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5F4C5D-61C9-4086-A676-398CFDBD9C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5BCE4775-E8A4-4A72-A19D-B9EFAED682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A14" w:rsidRPr="00FA7BEF" w:rsidRDefault="009A3A14" w:rsidP="009A3A14">
    <w:pPr>
      <w:pStyle w:val="Fuzeile"/>
      <w:jc w:val="right"/>
      <w:rPr>
        <w:sz w:val="14"/>
        <w:szCs w:val="14"/>
      </w:rPr>
    </w:pPr>
    <w:r>
      <w:rPr>
        <w:sz w:val="14"/>
        <w:szCs w:val="14"/>
      </w:rPr>
      <w:t xml:space="preserve">Seite </w:t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PAGE   \* MERGEFORMAT </w:instrText>
    </w:r>
    <w:r>
      <w:rPr>
        <w:sz w:val="14"/>
        <w:szCs w:val="14"/>
      </w:rPr>
      <w:fldChar w:fldCharType="separate"/>
    </w:r>
    <w:r w:rsidR="00C56BD4">
      <w:rPr>
        <w:noProof/>
        <w:sz w:val="14"/>
        <w:szCs w:val="14"/>
      </w:rPr>
      <w:t>2</w:t>
    </w:r>
    <w:r>
      <w:rPr>
        <w:sz w:val="14"/>
        <w:szCs w:val="14"/>
      </w:rPr>
      <w:fldChar w:fldCharType="end"/>
    </w:r>
    <w:r>
      <w:rPr>
        <w:sz w:val="14"/>
        <w:szCs w:val="14"/>
      </w:rPr>
      <w:t xml:space="preserve"> von </w:t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NUMPAGES   \* MERGEFORMAT </w:instrText>
    </w:r>
    <w:r>
      <w:rPr>
        <w:sz w:val="14"/>
        <w:szCs w:val="14"/>
      </w:rPr>
      <w:fldChar w:fldCharType="separate"/>
    </w:r>
    <w:r w:rsidR="00586C3A">
      <w:rPr>
        <w:noProof/>
        <w:sz w:val="14"/>
        <w:szCs w:val="14"/>
      </w:rPr>
      <w:t>1</w:t>
    </w:r>
    <w:r>
      <w:rPr>
        <w:sz w:val="14"/>
        <w:szCs w:val="14"/>
      </w:rPr>
      <w:fldChar w:fldCharType="end"/>
    </w:r>
    <w:r>
      <w:rPr>
        <w:sz w:val="14"/>
        <w:szCs w:val="14"/>
      </w:rPr>
      <w:t xml:space="preserve"> Seiten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1535"/>
      <w:gridCol w:w="1621"/>
      <w:gridCol w:w="3138"/>
      <w:gridCol w:w="1843"/>
      <w:gridCol w:w="2552"/>
    </w:tblGrid>
    <w:tr w:rsidR="00F97934" w:rsidRPr="00FA7BEF" w:rsidTr="00CE33AE">
      <w:trPr>
        <w:trHeight w:val="699"/>
      </w:trPr>
      <w:tc>
        <w:tcPr>
          <w:tcW w:w="1535" w:type="dxa"/>
          <w:tcBorders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</w:tcPr>
        <w:p w:rsidR="00F97934" w:rsidRPr="00333729" w:rsidRDefault="00F97934" w:rsidP="006B3A52">
          <w:pPr>
            <w:pStyle w:val="Fuzeile"/>
            <w:suppressAutoHyphens w:val="0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b/>
              <w:sz w:val="14"/>
              <w:szCs w:val="14"/>
              <w:lang w:eastAsia="zh-CN"/>
            </w:rPr>
            <w:t>Vereinsregister Nr.</w:t>
          </w:r>
          <w:r w:rsidRPr="00333729">
            <w:rPr>
              <w:rFonts w:eastAsia="SimSun"/>
              <w:sz w:val="14"/>
              <w:szCs w:val="14"/>
              <w:lang w:eastAsia="zh-CN"/>
            </w:rPr>
            <w:t xml:space="preserve"> </w:t>
          </w:r>
        </w:p>
        <w:p w:rsidR="00F97934" w:rsidRPr="00333729" w:rsidRDefault="00F97934" w:rsidP="006B3A52">
          <w:pPr>
            <w:pStyle w:val="Fuzeile"/>
            <w:suppressAutoHyphens w:val="0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sz w:val="14"/>
              <w:szCs w:val="14"/>
              <w:lang w:eastAsia="zh-CN"/>
            </w:rPr>
            <w:t xml:space="preserve">VR.12329 </w:t>
          </w:r>
        </w:p>
        <w:p w:rsidR="00F97934" w:rsidRPr="00333729" w:rsidRDefault="00F97934" w:rsidP="006B3A52">
          <w:pPr>
            <w:pStyle w:val="Fuzeile"/>
            <w:suppressAutoHyphens w:val="0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sz w:val="14"/>
              <w:szCs w:val="14"/>
              <w:lang w:eastAsia="zh-CN"/>
            </w:rPr>
            <w:t>Amtsgericht Dresden</w:t>
          </w:r>
        </w:p>
      </w:tc>
      <w:tc>
        <w:tcPr>
          <w:tcW w:w="1621" w:type="dxa"/>
          <w:tcBorders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F97934" w:rsidRPr="00333729" w:rsidRDefault="00F97934" w:rsidP="006B3A52">
          <w:pPr>
            <w:pStyle w:val="Fuzeile"/>
            <w:suppressAutoHyphens w:val="0"/>
            <w:rPr>
              <w:rFonts w:eastAsia="SimSun"/>
              <w:b/>
              <w:sz w:val="14"/>
              <w:szCs w:val="14"/>
              <w:lang w:eastAsia="zh-CN"/>
            </w:rPr>
          </w:pPr>
          <w:r w:rsidRPr="00333729">
            <w:rPr>
              <w:rFonts w:eastAsia="SimSun"/>
              <w:b/>
              <w:sz w:val="14"/>
              <w:szCs w:val="14"/>
              <w:lang w:eastAsia="zh-CN"/>
            </w:rPr>
            <w:t>Gemeinnützigkeit Nr.</w:t>
          </w:r>
        </w:p>
        <w:p w:rsidR="00F97934" w:rsidRPr="00333729" w:rsidRDefault="00F97934" w:rsidP="006B3A52">
          <w:pPr>
            <w:pStyle w:val="Fuzeile"/>
            <w:suppressAutoHyphens w:val="0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sz w:val="14"/>
              <w:szCs w:val="14"/>
              <w:lang w:eastAsia="zh-CN"/>
            </w:rPr>
            <w:t>209 / 141 / 03534</w:t>
          </w:r>
        </w:p>
        <w:p w:rsidR="00F97934" w:rsidRPr="00FA7BEF" w:rsidRDefault="00F97934" w:rsidP="006B3A52">
          <w:pPr>
            <w:rPr>
              <w:sz w:val="14"/>
              <w:szCs w:val="14"/>
            </w:rPr>
          </w:pPr>
          <w:r w:rsidRPr="00FA7BEF">
            <w:rPr>
              <w:sz w:val="14"/>
              <w:szCs w:val="14"/>
            </w:rPr>
            <w:t>Finanzamt Meißen</w:t>
          </w:r>
        </w:p>
      </w:tc>
      <w:tc>
        <w:tcPr>
          <w:tcW w:w="3138" w:type="dxa"/>
          <w:tcBorders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F97934" w:rsidRPr="00333729" w:rsidRDefault="00F97934" w:rsidP="006B3A52">
          <w:pPr>
            <w:pStyle w:val="Fuzeile"/>
            <w:suppressAutoHyphens w:val="0"/>
            <w:jc w:val="right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b/>
              <w:sz w:val="14"/>
              <w:szCs w:val="14"/>
              <w:lang w:eastAsia="zh-CN"/>
            </w:rPr>
            <w:t>Bankverbindung</w:t>
          </w:r>
          <w:r w:rsidRPr="00333729">
            <w:rPr>
              <w:rFonts w:eastAsia="SimSun"/>
              <w:sz w:val="14"/>
              <w:szCs w:val="14"/>
              <w:lang w:eastAsia="zh-CN"/>
            </w:rPr>
            <w:t>:</w:t>
          </w:r>
        </w:p>
        <w:p w:rsidR="00F97934" w:rsidRPr="00333729" w:rsidRDefault="00F97934" w:rsidP="006B3A52">
          <w:pPr>
            <w:pStyle w:val="Fuzeile"/>
            <w:suppressAutoHyphens w:val="0"/>
            <w:jc w:val="right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sz w:val="14"/>
              <w:szCs w:val="14"/>
              <w:lang w:eastAsia="zh-CN"/>
            </w:rPr>
            <w:t>BLZ:</w:t>
          </w:r>
        </w:p>
        <w:p w:rsidR="00F97934" w:rsidRPr="00333729" w:rsidRDefault="00F97934" w:rsidP="006B3A52">
          <w:pPr>
            <w:pStyle w:val="Fuzeile"/>
            <w:suppressAutoHyphens w:val="0"/>
            <w:jc w:val="right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sz w:val="14"/>
              <w:szCs w:val="14"/>
              <w:lang w:eastAsia="zh-CN"/>
            </w:rPr>
            <w:t>Konto:</w:t>
          </w:r>
        </w:p>
        <w:p w:rsidR="00F97934" w:rsidRPr="00333729" w:rsidRDefault="00F97934" w:rsidP="006B3A52">
          <w:pPr>
            <w:pStyle w:val="Fuzeile"/>
            <w:suppressAutoHyphens w:val="0"/>
            <w:jc w:val="right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sz w:val="14"/>
              <w:szCs w:val="14"/>
              <w:lang w:eastAsia="zh-CN"/>
            </w:rPr>
            <w:t>BIC:</w:t>
          </w:r>
        </w:p>
        <w:p w:rsidR="00F97934" w:rsidRPr="00FA7BEF" w:rsidRDefault="00F97934" w:rsidP="006B3A52">
          <w:pPr>
            <w:jc w:val="right"/>
            <w:rPr>
              <w:sz w:val="14"/>
              <w:szCs w:val="14"/>
            </w:rPr>
          </w:pPr>
          <w:r w:rsidRPr="00FA7BEF">
            <w:rPr>
              <w:sz w:val="14"/>
              <w:szCs w:val="14"/>
            </w:rPr>
            <w:t>IBAN:</w:t>
          </w:r>
        </w:p>
      </w:tc>
      <w:tc>
        <w:tcPr>
          <w:tcW w:w="1843" w:type="dxa"/>
          <w:tcBorders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left w:w="0" w:type="dxa"/>
            <w:right w:w="28" w:type="dxa"/>
          </w:tcMar>
        </w:tcPr>
        <w:p w:rsidR="00F97934" w:rsidRDefault="00F97934" w:rsidP="006B3A52">
          <w:pPr>
            <w:rPr>
              <w:sz w:val="14"/>
              <w:szCs w:val="14"/>
            </w:rPr>
          </w:pPr>
          <w:r w:rsidRPr="00FA7BEF">
            <w:rPr>
              <w:sz w:val="14"/>
              <w:szCs w:val="14"/>
            </w:rPr>
            <w:t>VBRB Meißen Großenhain</w:t>
          </w:r>
        </w:p>
        <w:p w:rsidR="00F97934" w:rsidRDefault="00F97934" w:rsidP="006B3A52">
          <w:pPr>
            <w:rPr>
              <w:sz w:val="14"/>
              <w:szCs w:val="14"/>
            </w:rPr>
          </w:pPr>
          <w:r w:rsidRPr="00FA7BEF">
            <w:rPr>
              <w:sz w:val="14"/>
              <w:szCs w:val="14"/>
            </w:rPr>
            <w:t>850  950 04</w:t>
          </w:r>
        </w:p>
        <w:p w:rsidR="00F97934" w:rsidRPr="00333729" w:rsidRDefault="00F97934" w:rsidP="006B3A52">
          <w:pPr>
            <w:pStyle w:val="Fuzeile"/>
            <w:suppressAutoHyphens w:val="0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sz w:val="14"/>
              <w:szCs w:val="14"/>
              <w:lang w:eastAsia="zh-CN"/>
            </w:rPr>
            <w:t xml:space="preserve">7536901005 </w:t>
          </w:r>
        </w:p>
        <w:p w:rsidR="00F97934" w:rsidRPr="00333729" w:rsidRDefault="00F97934" w:rsidP="006B3A52">
          <w:pPr>
            <w:pStyle w:val="Fuzeile"/>
            <w:suppressAutoHyphens w:val="0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sz w:val="14"/>
              <w:szCs w:val="14"/>
              <w:lang w:eastAsia="zh-CN"/>
            </w:rPr>
            <w:t>GENODEF1MEI</w:t>
          </w:r>
        </w:p>
        <w:p w:rsidR="00F97934" w:rsidRPr="00FA7BEF" w:rsidRDefault="00F97934" w:rsidP="002C303B">
          <w:pPr>
            <w:rPr>
              <w:b/>
              <w:sz w:val="14"/>
              <w:szCs w:val="14"/>
            </w:rPr>
          </w:pPr>
          <w:r w:rsidRPr="00FA7BEF">
            <w:rPr>
              <w:sz w:val="14"/>
              <w:szCs w:val="14"/>
            </w:rPr>
            <w:t>DE</w:t>
          </w:r>
          <w:r w:rsidR="002C303B">
            <w:rPr>
              <w:sz w:val="14"/>
              <w:szCs w:val="14"/>
            </w:rPr>
            <w:t>50</w:t>
          </w:r>
          <w:r w:rsidRPr="00FA7BEF">
            <w:rPr>
              <w:sz w:val="14"/>
              <w:szCs w:val="14"/>
            </w:rPr>
            <w:t xml:space="preserve"> 8509 5004 7536 9010 </w:t>
          </w:r>
          <w:r w:rsidR="002C303B">
            <w:rPr>
              <w:sz w:val="14"/>
              <w:szCs w:val="14"/>
            </w:rPr>
            <w:t>05</w:t>
          </w:r>
        </w:p>
      </w:tc>
      <w:tc>
        <w:tcPr>
          <w:tcW w:w="2552" w:type="dxa"/>
          <w:tcBorders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F97934" w:rsidRPr="00FA7BEF" w:rsidRDefault="00F97934" w:rsidP="006B3A52">
          <w:pPr>
            <w:rPr>
              <w:sz w:val="14"/>
              <w:szCs w:val="14"/>
            </w:rPr>
          </w:pPr>
          <w:r w:rsidRPr="00FA7BEF">
            <w:rPr>
              <w:b/>
              <w:sz w:val="14"/>
              <w:szCs w:val="14"/>
            </w:rPr>
            <w:t>Telefon:</w:t>
          </w:r>
          <w:r w:rsidRPr="00FA7BEF">
            <w:rPr>
              <w:sz w:val="14"/>
              <w:szCs w:val="14"/>
            </w:rPr>
            <w:t xml:space="preserve"> 03522 / 5213306</w:t>
          </w:r>
        </w:p>
        <w:p w:rsidR="00F97934" w:rsidRPr="00FA7BEF" w:rsidRDefault="00F97934" w:rsidP="006B3A52">
          <w:pPr>
            <w:rPr>
              <w:sz w:val="14"/>
              <w:szCs w:val="14"/>
            </w:rPr>
          </w:pPr>
          <w:r w:rsidRPr="00FA7BEF">
            <w:rPr>
              <w:b/>
              <w:sz w:val="14"/>
              <w:szCs w:val="14"/>
            </w:rPr>
            <w:t>Web:</w:t>
          </w:r>
          <w:r w:rsidRPr="00FA7BEF">
            <w:rPr>
              <w:sz w:val="14"/>
              <w:szCs w:val="14"/>
            </w:rPr>
            <w:t xml:space="preserve"> www.schuetzen-grossenhain.de</w:t>
          </w:r>
        </w:p>
        <w:p w:rsidR="00F97934" w:rsidRPr="00FA7BEF" w:rsidRDefault="00F97934" w:rsidP="009A3A14">
          <w:pPr>
            <w:rPr>
              <w:sz w:val="14"/>
              <w:szCs w:val="14"/>
            </w:rPr>
          </w:pPr>
          <w:r w:rsidRPr="00FA7BEF">
            <w:rPr>
              <w:sz w:val="14"/>
              <w:szCs w:val="14"/>
            </w:rPr>
            <w:t>Email: fsg1860@schuetzen-grossenhain.de</w:t>
          </w:r>
        </w:p>
      </w:tc>
    </w:tr>
  </w:tbl>
  <w:p w:rsidR="009A3A14" w:rsidRPr="00FA7BEF" w:rsidRDefault="009A3A14" w:rsidP="009A3A14">
    <w:pPr>
      <w:pStyle w:val="Fuzeile"/>
      <w:jc w:val="right"/>
      <w:rPr>
        <w:sz w:val="14"/>
        <w:szCs w:val="14"/>
      </w:rPr>
    </w:pPr>
    <w:r>
      <w:rPr>
        <w:sz w:val="14"/>
        <w:szCs w:val="14"/>
      </w:rPr>
      <w:t xml:space="preserve">Seite </w:t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PAGE   \* MERGEFORMAT </w:instrText>
    </w:r>
    <w:r>
      <w:rPr>
        <w:sz w:val="14"/>
        <w:szCs w:val="14"/>
      </w:rPr>
      <w:fldChar w:fldCharType="separate"/>
    </w:r>
    <w:r w:rsidR="002C303B">
      <w:rPr>
        <w:noProof/>
        <w:sz w:val="14"/>
        <w:szCs w:val="14"/>
      </w:rPr>
      <w:t>1</w:t>
    </w:r>
    <w:r>
      <w:rPr>
        <w:sz w:val="14"/>
        <w:szCs w:val="14"/>
      </w:rPr>
      <w:fldChar w:fldCharType="end"/>
    </w:r>
    <w:r>
      <w:rPr>
        <w:sz w:val="14"/>
        <w:szCs w:val="14"/>
      </w:rPr>
      <w:t xml:space="preserve"> von </w:t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NUMPAGES   \* MERGEFORMAT </w:instrText>
    </w:r>
    <w:r>
      <w:rPr>
        <w:sz w:val="14"/>
        <w:szCs w:val="14"/>
      </w:rPr>
      <w:fldChar w:fldCharType="separate"/>
    </w:r>
    <w:r w:rsidR="002C303B">
      <w:rPr>
        <w:noProof/>
        <w:sz w:val="14"/>
        <w:szCs w:val="14"/>
      </w:rPr>
      <w:t>1</w:t>
    </w:r>
    <w:r>
      <w:rPr>
        <w:sz w:val="14"/>
        <w:szCs w:val="14"/>
      </w:rPr>
      <w:fldChar w:fldCharType="end"/>
    </w:r>
    <w:r>
      <w:rPr>
        <w:sz w:val="14"/>
        <w:szCs w:val="14"/>
      </w:rPr>
      <w:t xml:space="preserve"> Seiten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0A9" w:rsidRDefault="003410A9">
      <w:r>
        <w:separator/>
      </w:r>
    </w:p>
  </w:footnote>
  <w:footnote w:type="continuationSeparator" w:id="0">
    <w:p w:rsidR="003410A9" w:rsidRDefault="00341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2" w:type="dxa"/>
      <w:jc w:val="center"/>
      <w:tblInd w:w="-78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70"/>
      <w:gridCol w:w="3542"/>
    </w:tblGrid>
    <w:tr w:rsidR="00F97934" w:rsidTr="00F97934">
      <w:trPr>
        <w:cantSplit/>
        <w:trHeight w:val="3702"/>
        <w:jc w:val="center"/>
      </w:trPr>
      <w:tc>
        <w:tcPr>
          <w:tcW w:w="7070" w:type="dxa"/>
          <w:vAlign w:val="center"/>
        </w:tcPr>
        <w:p w:rsidR="00F97934" w:rsidRPr="00F97934" w:rsidRDefault="00F97934" w:rsidP="00F97934">
          <w:pPr>
            <w:pStyle w:val="Kopfzeile"/>
            <w:jc w:val="center"/>
            <w:rPr>
              <w:rFonts w:ascii="Old English Text MT" w:hAnsi="Old English Text MT"/>
              <w:b/>
              <w:sz w:val="48"/>
              <w:szCs w:val="48"/>
            </w:rPr>
          </w:pPr>
          <w:r w:rsidRPr="00F97934">
            <w:rPr>
              <w:rFonts w:ascii="Old English Text MT" w:hAnsi="Old English Text MT"/>
              <w:b/>
              <w:sz w:val="48"/>
              <w:szCs w:val="48"/>
            </w:rPr>
            <w:t>Freischützengesellschaft 1860 e.V.</w:t>
          </w:r>
        </w:p>
        <w:p w:rsidR="00F97934" w:rsidRPr="00F97934" w:rsidRDefault="00F97934" w:rsidP="00F97934">
          <w:pPr>
            <w:pStyle w:val="Kopfzeile"/>
            <w:jc w:val="center"/>
            <w:rPr>
              <w:rFonts w:ascii="Old English Text MT" w:hAnsi="Old English Text MT"/>
              <w:b/>
              <w:sz w:val="48"/>
              <w:szCs w:val="48"/>
            </w:rPr>
          </w:pPr>
          <w:r w:rsidRPr="00F97934">
            <w:rPr>
              <w:rFonts w:ascii="Old English Text MT" w:hAnsi="Old English Text MT"/>
              <w:b/>
              <w:sz w:val="48"/>
              <w:szCs w:val="48"/>
            </w:rPr>
            <w:t>Großenhain</w:t>
          </w:r>
        </w:p>
        <w:p w:rsidR="00F97934" w:rsidRDefault="00F97934" w:rsidP="00F97934">
          <w:pPr>
            <w:jc w:val="center"/>
            <w:rPr>
              <w:b/>
              <w:i/>
              <w:sz w:val="72"/>
              <w:szCs w:val="72"/>
            </w:rPr>
          </w:pPr>
        </w:p>
        <w:p w:rsidR="00F97934" w:rsidRPr="004B4568" w:rsidRDefault="004B4568" w:rsidP="00F97934">
          <w:pPr>
            <w:jc w:val="center"/>
            <w:rPr>
              <w:sz w:val="80"/>
              <w:szCs w:val="80"/>
              <w:u w:val="single"/>
            </w:rPr>
          </w:pPr>
          <w:r w:rsidRPr="004B4568">
            <w:rPr>
              <w:b/>
              <w:i/>
              <w:sz w:val="80"/>
              <w:szCs w:val="80"/>
              <w:u w:val="single"/>
            </w:rPr>
            <w:t>Unsere Angebote</w:t>
          </w:r>
        </w:p>
      </w:tc>
      <w:tc>
        <w:tcPr>
          <w:tcW w:w="3542" w:type="dxa"/>
          <w:vAlign w:val="center"/>
        </w:tcPr>
        <w:p w:rsidR="00F97934" w:rsidRDefault="00B62FE9" w:rsidP="00F97934">
          <w:pPr>
            <w:pStyle w:val="Kopfzeile"/>
            <w:jc w:val="center"/>
            <w:rPr>
              <w:sz w:val="16"/>
              <w:szCs w:val="16"/>
            </w:rPr>
          </w:pPr>
          <w:r>
            <w:rPr>
              <w:noProof/>
              <w:lang w:eastAsia="zh-CN"/>
            </w:rPr>
            <w:drawing>
              <wp:inline distT="0" distB="0" distL="0" distR="0" wp14:anchorId="0222675B" wp14:editId="7CE3AD13">
                <wp:extent cx="2210400" cy="2538000"/>
                <wp:effectExtent l="0" t="0" r="0" b="0"/>
                <wp:docPr id="1" name="Bild 11" descr="Vereinswappen20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1" descr="Vereinswappen20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0400" cy="253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901E2" w:rsidRDefault="000901E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E6729"/>
    <w:multiLevelType w:val="hybridMultilevel"/>
    <w:tmpl w:val="7228D940"/>
    <w:lvl w:ilvl="0" w:tplc="2CC04116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>
    <w:nsid w:val="6BBB36B9"/>
    <w:multiLevelType w:val="hybridMultilevel"/>
    <w:tmpl w:val="358E1242"/>
    <w:lvl w:ilvl="0" w:tplc="59D833EC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A68"/>
    <w:rsid w:val="00000850"/>
    <w:rsid w:val="000037CE"/>
    <w:rsid w:val="00004FCB"/>
    <w:rsid w:val="00024C4D"/>
    <w:rsid w:val="00032A2F"/>
    <w:rsid w:val="00036436"/>
    <w:rsid w:val="0003781E"/>
    <w:rsid w:val="000413C6"/>
    <w:rsid w:val="00045341"/>
    <w:rsid w:val="000577F9"/>
    <w:rsid w:val="000724C1"/>
    <w:rsid w:val="00085CBE"/>
    <w:rsid w:val="000901E2"/>
    <w:rsid w:val="000A10BA"/>
    <w:rsid w:val="000D254F"/>
    <w:rsid w:val="000F5738"/>
    <w:rsid w:val="00132A68"/>
    <w:rsid w:val="00135ECD"/>
    <w:rsid w:val="00154525"/>
    <w:rsid w:val="001610D9"/>
    <w:rsid w:val="001666FE"/>
    <w:rsid w:val="00174A69"/>
    <w:rsid w:val="00192DA8"/>
    <w:rsid w:val="00195554"/>
    <w:rsid w:val="001A1D39"/>
    <w:rsid w:val="001C04A6"/>
    <w:rsid w:val="001C7591"/>
    <w:rsid w:val="001D5349"/>
    <w:rsid w:val="001E5240"/>
    <w:rsid w:val="00214052"/>
    <w:rsid w:val="002156F4"/>
    <w:rsid w:val="002200F8"/>
    <w:rsid w:val="002263CC"/>
    <w:rsid w:val="00226E80"/>
    <w:rsid w:val="0023027A"/>
    <w:rsid w:val="0023380B"/>
    <w:rsid w:val="00233B14"/>
    <w:rsid w:val="00241ADE"/>
    <w:rsid w:val="00254E19"/>
    <w:rsid w:val="00257D01"/>
    <w:rsid w:val="0027798F"/>
    <w:rsid w:val="0029482F"/>
    <w:rsid w:val="002A32A1"/>
    <w:rsid w:val="002A6CA5"/>
    <w:rsid w:val="002A70D0"/>
    <w:rsid w:val="002A7D1E"/>
    <w:rsid w:val="002B30F5"/>
    <w:rsid w:val="002C1D98"/>
    <w:rsid w:val="002C303B"/>
    <w:rsid w:val="002C42B4"/>
    <w:rsid w:val="002D2983"/>
    <w:rsid w:val="002E0DAD"/>
    <w:rsid w:val="002E3077"/>
    <w:rsid w:val="00323127"/>
    <w:rsid w:val="00325089"/>
    <w:rsid w:val="00332B2A"/>
    <w:rsid w:val="003410A9"/>
    <w:rsid w:val="00354A34"/>
    <w:rsid w:val="00354A3A"/>
    <w:rsid w:val="00375901"/>
    <w:rsid w:val="003859C0"/>
    <w:rsid w:val="00390D7F"/>
    <w:rsid w:val="003B28AC"/>
    <w:rsid w:val="003E1C00"/>
    <w:rsid w:val="003E3366"/>
    <w:rsid w:val="003E448C"/>
    <w:rsid w:val="004030B3"/>
    <w:rsid w:val="00417390"/>
    <w:rsid w:val="00417E1E"/>
    <w:rsid w:val="0042607C"/>
    <w:rsid w:val="00454A6A"/>
    <w:rsid w:val="00456808"/>
    <w:rsid w:val="004712FE"/>
    <w:rsid w:val="004713F0"/>
    <w:rsid w:val="004718FE"/>
    <w:rsid w:val="00471905"/>
    <w:rsid w:val="00474FCB"/>
    <w:rsid w:val="00483638"/>
    <w:rsid w:val="00483EC7"/>
    <w:rsid w:val="004858E2"/>
    <w:rsid w:val="004A673B"/>
    <w:rsid w:val="004B4568"/>
    <w:rsid w:val="004D4BB9"/>
    <w:rsid w:val="004D6764"/>
    <w:rsid w:val="004D6768"/>
    <w:rsid w:val="004E1F5A"/>
    <w:rsid w:val="004E6883"/>
    <w:rsid w:val="004E7869"/>
    <w:rsid w:val="004F181E"/>
    <w:rsid w:val="005143B0"/>
    <w:rsid w:val="0051480C"/>
    <w:rsid w:val="005154A4"/>
    <w:rsid w:val="00523498"/>
    <w:rsid w:val="00526C90"/>
    <w:rsid w:val="0054443A"/>
    <w:rsid w:val="00552F0D"/>
    <w:rsid w:val="00565AC2"/>
    <w:rsid w:val="00585F01"/>
    <w:rsid w:val="00586C3A"/>
    <w:rsid w:val="0059537F"/>
    <w:rsid w:val="005C016B"/>
    <w:rsid w:val="005C7D28"/>
    <w:rsid w:val="005D0783"/>
    <w:rsid w:val="005F0C67"/>
    <w:rsid w:val="00603086"/>
    <w:rsid w:val="00603C06"/>
    <w:rsid w:val="006115C9"/>
    <w:rsid w:val="00624F97"/>
    <w:rsid w:val="00626F88"/>
    <w:rsid w:val="00634610"/>
    <w:rsid w:val="00637758"/>
    <w:rsid w:val="00653459"/>
    <w:rsid w:val="00654282"/>
    <w:rsid w:val="006620E2"/>
    <w:rsid w:val="0066376B"/>
    <w:rsid w:val="006722C5"/>
    <w:rsid w:val="006908B8"/>
    <w:rsid w:val="006A7B4A"/>
    <w:rsid w:val="006A7CE5"/>
    <w:rsid w:val="006B3A52"/>
    <w:rsid w:val="006C6A84"/>
    <w:rsid w:val="006D3022"/>
    <w:rsid w:val="006F1635"/>
    <w:rsid w:val="00706DFD"/>
    <w:rsid w:val="007105D3"/>
    <w:rsid w:val="00751621"/>
    <w:rsid w:val="0077207C"/>
    <w:rsid w:val="00776A52"/>
    <w:rsid w:val="007827FB"/>
    <w:rsid w:val="007B151B"/>
    <w:rsid w:val="007D4BFA"/>
    <w:rsid w:val="007D5616"/>
    <w:rsid w:val="007E52CC"/>
    <w:rsid w:val="008053BD"/>
    <w:rsid w:val="008147E8"/>
    <w:rsid w:val="00826D09"/>
    <w:rsid w:val="00830A38"/>
    <w:rsid w:val="00830E36"/>
    <w:rsid w:val="00834803"/>
    <w:rsid w:val="0084275A"/>
    <w:rsid w:val="00842DA6"/>
    <w:rsid w:val="008510EA"/>
    <w:rsid w:val="00855E6F"/>
    <w:rsid w:val="00857D42"/>
    <w:rsid w:val="00877F41"/>
    <w:rsid w:val="00885845"/>
    <w:rsid w:val="00897676"/>
    <w:rsid w:val="008B782F"/>
    <w:rsid w:val="008D2278"/>
    <w:rsid w:val="008E3EDB"/>
    <w:rsid w:val="00906C5B"/>
    <w:rsid w:val="0091223B"/>
    <w:rsid w:val="00915E76"/>
    <w:rsid w:val="00926FC7"/>
    <w:rsid w:val="00980835"/>
    <w:rsid w:val="009841A4"/>
    <w:rsid w:val="009A3A14"/>
    <w:rsid w:val="009A4405"/>
    <w:rsid w:val="009B564F"/>
    <w:rsid w:val="009C2F41"/>
    <w:rsid w:val="009D5B21"/>
    <w:rsid w:val="009E7EF3"/>
    <w:rsid w:val="00A32261"/>
    <w:rsid w:val="00A3564E"/>
    <w:rsid w:val="00A3742B"/>
    <w:rsid w:val="00A4368F"/>
    <w:rsid w:val="00A6079C"/>
    <w:rsid w:val="00A623A2"/>
    <w:rsid w:val="00A64884"/>
    <w:rsid w:val="00A71023"/>
    <w:rsid w:val="00A74812"/>
    <w:rsid w:val="00A80032"/>
    <w:rsid w:val="00A81210"/>
    <w:rsid w:val="00A81276"/>
    <w:rsid w:val="00A81A6E"/>
    <w:rsid w:val="00A970C9"/>
    <w:rsid w:val="00AA464B"/>
    <w:rsid w:val="00AA5440"/>
    <w:rsid w:val="00AB202C"/>
    <w:rsid w:val="00AB4DB2"/>
    <w:rsid w:val="00AB54D2"/>
    <w:rsid w:val="00AB7564"/>
    <w:rsid w:val="00AC1D7E"/>
    <w:rsid w:val="00AC55CD"/>
    <w:rsid w:val="00AC6671"/>
    <w:rsid w:val="00AE2604"/>
    <w:rsid w:val="00AF422F"/>
    <w:rsid w:val="00B02409"/>
    <w:rsid w:val="00B040E9"/>
    <w:rsid w:val="00B0603A"/>
    <w:rsid w:val="00B225DA"/>
    <w:rsid w:val="00B5192B"/>
    <w:rsid w:val="00B57B70"/>
    <w:rsid w:val="00B62E33"/>
    <w:rsid w:val="00B62FE9"/>
    <w:rsid w:val="00B82398"/>
    <w:rsid w:val="00BA023D"/>
    <w:rsid w:val="00BA05A6"/>
    <w:rsid w:val="00BA2C3A"/>
    <w:rsid w:val="00BB1893"/>
    <w:rsid w:val="00BB24BA"/>
    <w:rsid w:val="00BB4D82"/>
    <w:rsid w:val="00BD655E"/>
    <w:rsid w:val="00BF79AF"/>
    <w:rsid w:val="00C32CCD"/>
    <w:rsid w:val="00C4135E"/>
    <w:rsid w:val="00C56BD4"/>
    <w:rsid w:val="00C776AF"/>
    <w:rsid w:val="00C91BE1"/>
    <w:rsid w:val="00C9339B"/>
    <w:rsid w:val="00CC46F4"/>
    <w:rsid w:val="00CC62F2"/>
    <w:rsid w:val="00CC6EA5"/>
    <w:rsid w:val="00CE33AE"/>
    <w:rsid w:val="00CE4350"/>
    <w:rsid w:val="00CE4C33"/>
    <w:rsid w:val="00CE4F47"/>
    <w:rsid w:val="00CF0DF1"/>
    <w:rsid w:val="00CF27C0"/>
    <w:rsid w:val="00CF7BC6"/>
    <w:rsid w:val="00D32EB0"/>
    <w:rsid w:val="00D42E2B"/>
    <w:rsid w:val="00D43D79"/>
    <w:rsid w:val="00D46385"/>
    <w:rsid w:val="00D51173"/>
    <w:rsid w:val="00D54871"/>
    <w:rsid w:val="00D63F32"/>
    <w:rsid w:val="00D64AB2"/>
    <w:rsid w:val="00D769DB"/>
    <w:rsid w:val="00D77EE7"/>
    <w:rsid w:val="00D842D8"/>
    <w:rsid w:val="00D9638F"/>
    <w:rsid w:val="00DD1BA4"/>
    <w:rsid w:val="00DD4A1F"/>
    <w:rsid w:val="00DE4AE7"/>
    <w:rsid w:val="00DE51AB"/>
    <w:rsid w:val="00E11FE0"/>
    <w:rsid w:val="00E31F1B"/>
    <w:rsid w:val="00E41B42"/>
    <w:rsid w:val="00E465FF"/>
    <w:rsid w:val="00E768D7"/>
    <w:rsid w:val="00E80C9C"/>
    <w:rsid w:val="00E84AA4"/>
    <w:rsid w:val="00E93D53"/>
    <w:rsid w:val="00EB64CC"/>
    <w:rsid w:val="00EB66FE"/>
    <w:rsid w:val="00EB7BF7"/>
    <w:rsid w:val="00EC7F99"/>
    <w:rsid w:val="00ED5893"/>
    <w:rsid w:val="00ED7B5F"/>
    <w:rsid w:val="00EE23D7"/>
    <w:rsid w:val="00F0459D"/>
    <w:rsid w:val="00F14707"/>
    <w:rsid w:val="00F238FB"/>
    <w:rsid w:val="00F32E81"/>
    <w:rsid w:val="00F33E49"/>
    <w:rsid w:val="00F40229"/>
    <w:rsid w:val="00F460B1"/>
    <w:rsid w:val="00F5138C"/>
    <w:rsid w:val="00F56EC7"/>
    <w:rsid w:val="00F7341C"/>
    <w:rsid w:val="00F76A5E"/>
    <w:rsid w:val="00F9301D"/>
    <w:rsid w:val="00F935D1"/>
    <w:rsid w:val="00F97934"/>
    <w:rsid w:val="00FA68FA"/>
    <w:rsid w:val="00FB4C42"/>
    <w:rsid w:val="00FB7063"/>
    <w:rsid w:val="00FC1622"/>
    <w:rsid w:val="00FC4441"/>
    <w:rsid w:val="00FC5058"/>
    <w:rsid w:val="00FC51A3"/>
    <w:rsid w:val="00FD19BE"/>
    <w:rsid w:val="00FD36CC"/>
    <w:rsid w:val="00FF3A05"/>
    <w:rsid w:val="00FF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-Absatz-Standardschriftart">
    <w:name w:val="WW-Absatz-Standardschriftart"/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TabellenInhalt">
    <w:name w:val="Tabellen Inhalt"/>
    <w:basedOn w:val="Textkrper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  <w:i/>
      <w:iCs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WW-Sprechblasentext">
    <w:name w:val="WW-Sprechblasentext"/>
    <w:basedOn w:val="Standard"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sid w:val="00132A68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rsid w:val="00390D7F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chn">
    <w:name w:val="Fußzeile Zchn"/>
    <w:link w:val="Fuzeile"/>
    <w:uiPriority w:val="99"/>
    <w:rsid w:val="00F97934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-Absatz-Standardschriftart">
    <w:name w:val="WW-Absatz-Standardschriftart"/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TabellenInhalt">
    <w:name w:val="Tabellen Inhalt"/>
    <w:basedOn w:val="Textkrper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  <w:i/>
      <w:iCs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WW-Sprechblasentext">
    <w:name w:val="WW-Sprechblasentext"/>
    <w:basedOn w:val="Standard"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sid w:val="00132A68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rsid w:val="00390D7F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chn">
    <w:name w:val="Fußzeile Zchn"/>
    <w:link w:val="Fuzeile"/>
    <w:uiPriority w:val="99"/>
    <w:rsid w:val="00F97934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2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AKTUELL2005\BRIEFKOPF_BUNT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88CCA-8861-4205-9783-CC9C4FCD9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BRIEFKOPF_BUNT.DOT</Template>
  <TotalTime>0</TotalTime>
  <Pages>1</Pages>
  <Words>248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FSG 1860 eV</vt:lpstr>
    </vt:vector>
  </TitlesOfParts>
  <Company/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FSG 1860 eV</dc:title>
  <dc:creator>Hans</dc:creator>
  <cp:lastModifiedBy>Frank Hocke</cp:lastModifiedBy>
  <cp:revision>2</cp:revision>
  <cp:lastPrinted>2013-09-30T19:50:00Z</cp:lastPrinted>
  <dcterms:created xsi:type="dcterms:W3CDTF">2013-11-10T15:17:00Z</dcterms:created>
  <dcterms:modified xsi:type="dcterms:W3CDTF">2013-11-10T15:17:00Z</dcterms:modified>
</cp:coreProperties>
</file>