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FC7" w:rsidRPr="00980835" w:rsidRDefault="00926FC7" w:rsidP="00980835">
      <w:pPr>
        <w:rPr>
          <w:i/>
          <w:sz w:val="28"/>
          <w:szCs w:val="28"/>
        </w:rPr>
      </w:pPr>
    </w:p>
    <w:p w:rsidR="00926FC7" w:rsidRPr="00980835" w:rsidRDefault="00926FC7" w:rsidP="00980835">
      <w:pPr>
        <w:rPr>
          <w:i/>
          <w:sz w:val="28"/>
          <w:szCs w:val="28"/>
        </w:rPr>
      </w:pPr>
    </w:p>
    <w:p w:rsidR="00E768D7" w:rsidRPr="00980835" w:rsidRDefault="00E768D7" w:rsidP="00980835">
      <w:pPr>
        <w:rPr>
          <w:b/>
          <w:i/>
          <w:sz w:val="28"/>
          <w:szCs w:val="28"/>
        </w:rPr>
      </w:pPr>
      <w:r w:rsidRPr="00045341">
        <w:rPr>
          <w:b/>
          <w:i/>
          <w:sz w:val="36"/>
          <w:szCs w:val="36"/>
        </w:rPr>
        <w:t>Liebe Schützenbrüder</w:t>
      </w:r>
      <w:r w:rsidR="00F97934" w:rsidRPr="00980835">
        <w:rPr>
          <w:b/>
          <w:i/>
          <w:sz w:val="28"/>
          <w:szCs w:val="28"/>
        </w:rPr>
        <w:t>,</w:t>
      </w:r>
    </w:p>
    <w:p w:rsidR="00E768D7" w:rsidRPr="00980835" w:rsidRDefault="00E768D7" w:rsidP="00980835">
      <w:pPr>
        <w:rPr>
          <w:sz w:val="28"/>
          <w:szCs w:val="28"/>
        </w:rPr>
      </w:pPr>
    </w:p>
    <w:p w:rsidR="00E768D7" w:rsidRPr="00980835" w:rsidRDefault="00E768D7" w:rsidP="00980835">
      <w:pPr>
        <w:rPr>
          <w:sz w:val="28"/>
          <w:szCs w:val="28"/>
        </w:rPr>
      </w:pPr>
    </w:p>
    <w:p w:rsidR="005F0C67" w:rsidRDefault="00ED5893" w:rsidP="00980835">
      <w:pPr>
        <w:rPr>
          <w:sz w:val="28"/>
          <w:szCs w:val="28"/>
        </w:rPr>
      </w:pPr>
      <w:r>
        <w:rPr>
          <w:sz w:val="28"/>
          <w:szCs w:val="28"/>
        </w:rPr>
        <w:t>Änderungen:</w:t>
      </w:r>
    </w:p>
    <w:p w:rsidR="00BF79AF" w:rsidRDefault="00BF79AF" w:rsidP="00980835">
      <w:pPr>
        <w:rPr>
          <w:sz w:val="28"/>
          <w:szCs w:val="28"/>
        </w:rPr>
      </w:pPr>
      <w:r>
        <w:rPr>
          <w:sz w:val="28"/>
          <w:szCs w:val="28"/>
        </w:rPr>
        <w:t>Kopf und Fußzeile nur auf der 1 Seite</w:t>
      </w:r>
    </w:p>
    <w:p w:rsidR="00BF79AF" w:rsidRDefault="00BF79AF" w:rsidP="00980835">
      <w:pPr>
        <w:rPr>
          <w:sz w:val="28"/>
          <w:szCs w:val="28"/>
        </w:rPr>
      </w:pPr>
      <w:r>
        <w:rPr>
          <w:sz w:val="28"/>
          <w:szCs w:val="28"/>
        </w:rPr>
        <w:t>Schriftgrößen geändert – wenn viel Text dann anpassen</w:t>
      </w:r>
    </w:p>
    <w:p w:rsidR="00ED5893" w:rsidRDefault="00ED5893" w:rsidP="00980835">
      <w:pPr>
        <w:rPr>
          <w:sz w:val="28"/>
          <w:szCs w:val="28"/>
        </w:rPr>
      </w:pPr>
      <w:r>
        <w:rPr>
          <w:sz w:val="28"/>
          <w:szCs w:val="28"/>
        </w:rPr>
        <w:t>Schriftart</w:t>
      </w:r>
      <w:r w:rsidR="000A10BA">
        <w:rPr>
          <w:sz w:val="28"/>
          <w:szCs w:val="28"/>
        </w:rPr>
        <w:t xml:space="preserve">en, die nicht Standard sind, </w:t>
      </w:r>
      <w:r>
        <w:rPr>
          <w:sz w:val="28"/>
          <w:szCs w:val="28"/>
        </w:rPr>
        <w:t>eingebettet</w:t>
      </w:r>
    </w:p>
    <w:p w:rsidR="00552F0D" w:rsidRDefault="00552F0D" w:rsidP="00980835">
      <w:pPr>
        <w:rPr>
          <w:sz w:val="28"/>
          <w:szCs w:val="28"/>
        </w:rPr>
      </w:pPr>
      <w:r>
        <w:rPr>
          <w:sz w:val="28"/>
          <w:szCs w:val="28"/>
        </w:rPr>
        <w:t>Schriftart für Vereinsname geändert</w:t>
      </w:r>
    </w:p>
    <w:p w:rsidR="00ED5893" w:rsidRDefault="00ED5893" w:rsidP="00980835">
      <w:pPr>
        <w:rPr>
          <w:sz w:val="28"/>
          <w:szCs w:val="28"/>
        </w:rPr>
      </w:pPr>
      <w:r>
        <w:rPr>
          <w:sz w:val="28"/>
          <w:szCs w:val="28"/>
        </w:rPr>
        <w:t>Leere Spalte in Kopfzeile gelöscht</w:t>
      </w:r>
    </w:p>
    <w:p w:rsidR="00ED5893" w:rsidRDefault="00ED5893" w:rsidP="00980835">
      <w:pPr>
        <w:rPr>
          <w:sz w:val="28"/>
          <w:szCs w:val="28"/>
        </w:rPr>
      </w:pPr>
      <w:r>
        <w:rPr>
          <w:sz w:val="28"/>
          <w:szCs w:val="28"/>
        </w:rPr>
        <w:t>Kopfzeile Tabelle und Text waagerecht und senkrecht zentriert</w:t>
      </w:r>
    </w:p>
    <w:p w:rsidR="00BF79AF" w:rsidRPr="00980835" w:rsidRDefault="00BF79AF" w:rsidP="00980835">
      <w:pPr>
        <w:rPr>
          <w:sz w:val="28"/>
          <w:szCs w:val="28"/>
        </w:rPr>
      </w:pPr>
      <w:r>
        <w:rPr>
          <w:sz w:val="28"/>
          <w:szCs w:val="28"/>
        </w:rPr>
        <w:t>Fußzeile wie in der anderen Datei geändert</w:t>
      </w:r>
    </w:p>
    <w:p w:rsidR="00E768D7" w:rsidRPr="00980835" w:rsidRDefault="00BF79AF" w:rsidP="00980835">
      <w:pPr>
        <w:rPr>
          <w:sz w:val="28"/>
          <w:szCs w:val="28"/>
        </w:rPr>
      </w:pPr>
      <w:r>
        <w:rPr>
          <w:sz w:val="28"/>
          <w:szCs w:val="28"/>
        </w:rPr>
        <w:t>Gruß am Textende geändert</w:t>
      </w:r>
    </w:p>
    <w:p w:rsidR="00E768D7" w:rsidRPr="00980835" w:rsidRDefault="00103279" w:rsidP="00980835">
      <w:pPr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IBAN geändert: </w:t>
      </w:r>
      <w:r w:rsidRPr="00FA7BEF">
        <w:rPr>
          <w:sz w:val="14"/>
          <w:szCs w:val="14"/>
        </w:rPr>
        <w:t>DE</w:t>
      </w:r>
      <w:r>
        <w:rPr>
          <w:sz w:val="14"/>
          <w:szCs w:val="14"/>
        </w:rPr>
        <w:t>50</w:t>
      </w:r>
      <w:r w:rsidRPr="00FA7BEF">
        <w:rPr>
          <w:sz w:val="14"/>
          <w:szCs w:val="14"/>
        </w:rPr>
        <w:t xml:space="preserve"> 8509 5004 7536 9010 </w:t>
      </w:r>
      <w:r>
        <w:rPr>
          <w:sz w:val="14"/>
          <w:szCs w:val="14"/>
        </w:rPr>
        <w:t>05</w:t>
      </w:r>
    </w:p>
    <w:bookmarkEnd w:id="0"/>
    <w:p w:rsidR="002A6CA5" w:rsidRPr="00980835" w:rsidRDefault="002A6CA5" w:rsidP="00980835">
      <w:pPr>
        <w:rPr>
          <w:sz w:val="28"/>
          <w:szCs w:val="28"/>
        </w:rPr>
      </w:pPr>
    </w:p>
    <w:p w:rsidR="00A64884" w:rsidRDefault="00980835" w:rsidP="00980835">
      <w:pPr>
        <w:rPr>
          <w:sz w:val="28"/>
          <w:szCs w:val="28"/>
        </w:rPr>
      </w:pPr>
      <w:r w:rsidRPr="00980835">
        <w:rPr>
          <w:sz w:val="28"/>
          <w:szCs w:val="28"/>
        </w:rPr>
        <w:t>Gut Schu</w:t>
      </w:r>
      <w:r w:rsidR="00CF7BC6">
        <w:rPr>
          <w:sz w:val="28"/>
          <w:szCs w:val="28"/>
        </w:rPr>
        <w:t>ss</w:t>
      </w: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045341" w:rsidRDefault="00045341" w:rsidP="00980835">
      <w:pPr>
        <w:rPr>
          <w:sz w:val="28"/>
          <w:szCs w:val="28"/>
        </w:rPr>
      </w:pPr>
    </w:p>
    <w:p w:rsidR="00AB54D2" w:rsidRDefault="00AB54D2" w:rsidP="00980835">
      <w:pPr>
        <w:rPr>
          <w:sz w:val="28"/>
          <w:szCs w:val="28"/>
        </w:rPr>
      </w:pPr>
    </w:p>
    <w:p w:rsidR="00AB54D2" w:rsidRPr="00980835" w:rsidRDefault="00AB54D2" w:rsidP="00980835">
      <w:pPr>
        <w:rPr>
          <w:sz w:val="28"/>
          <w:szCs w:val="28"/>
        </w:rPr>
      </w:pPr>
    </w:p>
    <w:sectPr w:rsidR="00AB54D2" w:rsidRPr="00980835" w:rsidSect="00F97934">
      <w:headerReference w:type="first" r:id="rId9"/>
      <w:footerReference w:type="first" r:id="rId10"/>
      <w:footnotePr>
        <w:pos w:val="beneathText"/>
      </w:footnotePr>
      <w:pgSz w:w="11905" w:h="16837" w:code="9"/>
      <w:pgMar w:top="1418" w:right="1418" w:bottom="1134" w:left="1418" w:header="283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6F2" w:rsidRDefault="003D36F2">
      <w:r>
        <w:separator/>
      </w:r>
    </w:p>
  </w:endnote>
  <w:endnote w:type="continuationSeparator" w:id="0">
    <w:p w:rsidR="003D36F2" w:rsidRDefault="003D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41814FF-8C07-4D34-BBE1-B4426ABC6CB0}"/>
    <w:embedItalic r:id="rId2" w:fontKey="{0FF7397E-0301-4239-979B-235D71E837ED}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Bold r:id="rId3" w:fontKey="{D798DFD0-DE76-4498-99F5-70961F098C8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6F9A11-C9FD-43DB-861E-232D1AE666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D8312DD2-4FCC-45C7-929F-3067C23AE8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1475"/>
      <w:gridCol w:w="1559"/>
      <w:gridCol w:w="1276"/>
      <w:gridCol w:w="2126"/>
      <w:gridCol w:w="2693"/>
    </w:tblGrid>
    <w:tr w:rsidR="00F97934" w:rsidRPr="00FA7BEF" w:rsidTr="0013347C">
      <w:trPr>
        <w:trHeight w:val="1053"/>
      </w:trPr>
      <w:tc>
        <w:tcPr>
          <w:tcW w:w="1475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</w:tcPr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b/>
              <w:sz w:val="14"/>
              <w:szCs w:val="14"/>
              <w:lang w:eastAsia="zh-CN"/>
            </w:rPr>
            <w:t>Vereinsregister Nr.</w:t>
          </w:r>
          <w:r w:rsidRPr="00333729">
            <w:rPr>
              <w:rFonts w:eastAsia="SimSun"/>
              <w:sz w:val="14"/>
              <w:szCs w:val="14"/>
              <w:lang w:eastAsia="zh-CN"/>
            </w:rPr>
            <w:t xml:space="preserve"> </w:t>
          </w:r>
        </w:p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 xml:space="preserve">VR.12329 </w:t>
          </w:r>
        </w:p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Amtsgericht Dresden</w:t>
          </w:r>
        </w:p>
      </w:tc>
      <w:tc>
        <w:tcPr>
          <w:tcW w:w="1559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b/>
              <w:sz w:val="14"/>
              <w:szCs w:val="14"/>
              <w:lang w:eastAsia="zh-CN"/>
            </w:rPr>
          </w:pPr>
          <w:r w:rsidRPr="00333729">
            <w:rPr>
              <w:rFonts w:eastAsia="SimSun"/>
              <w:b/>
              <w:sz w:val="14"/>
              <w:szCs w:val="14"/>
              <w:lang w:eastAsia="zh-CN"/>
            </w:rPr>
            <w:t>Gemeinnützigkeit Nr.</w:t>
          </w:r>
        </w:p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209 / 141 / 03534</w:t>
          </w:r>
        </w:p>
        <w:p w:rsidR="00F97934" w:rsidRPr="00FA7BEF" w:rsidRDefault="00F97934" w:rsidP="0013347C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Finanzamt Meißen</w:t>
          </w:r>
        </w:p>
      </w:tc>
      <w:tc>
        <w:tcPr>
          <w:tcW w:w="1276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F97934" w:rsidRPr="00333729" w:rsidRDefault="00F97934" w:rsidP="0013347C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b/>
              <w:sz w:val="14"/>
              <w:szCs w:val="14"/>
              <w:lang w:eastAsia="zh-CN"/>
            </w:rPr>
            <w:t>Bankverbindung</w:t>
          </w:r>
          <w:r w:rsidRPr="00333729">
            <w:rPr>
              <w:rFonts w:eastAsia="SimSun"/>
              <w:sz w:val="14"/>
              <w:szCs w:val="14"/>
              <w:lang w:eastAsia="zh-CN"/>
            </w:rPr>
            <w:t>:</w:t>
          </w:r>
        </w:p>
        <w:p w:rsidR="00F97934" w:rsidRPr="00333729" w:rsidRDefault="00F97934" w:rsidP="0013347C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BLZ:</w:t>
          </w:r>
        </w:p>
        <w:p w:rsidR="00F97934" w:rsidRPr="00333729" w:rsidRDefault="00F97934" w:rsidP="0013347C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Konto:</w:t>
          </w:r>
        </w:p>
        <w:p w:rsidR="00F97934" w:rsidRPr="00333729" w:rsidRDefault="00F97934" w:rsidP="0013347C">
          <w:pPr>
            <w:pStyle w:val="Fuzeile"/>
            <w:suppressAutoHyphens w:val="0"/>
            <w:jc w:val="right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BIC:</w:t>
          </w:r>
        </w:p>
        <w:p w:rsidR="00F97934" w:rsidRPr="00FA7BEF" w:rsidRDefault="00F97934" w:rsidP="0013347C">
          <w:pPr>
            <w:jc w:val="right"/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IBAN:</w:t>
          </w:r>
        </w:p>
      </w:tc>
      <w:tc>
        <w:tcPr>
          <w:tcW w:w="2126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  <w:tcMar>
            <w:left w:w="0" w:type="dxa"/>
            <w:right w:w="28" w:type="dxa"/>
          </w:tcMar>
        </w:tcPr>
        <w:p w:rsidR="00F97934" w:rsidRDefault="00F97934" w:rsidP="0013347C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VBRB Meißen Großenhain</w:t>
          </w:r>
        </w:p>
        <w:p w:rsidR="00F97934" w:rsidRDefault="00F97934" w:rsidP="0013347C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850  950 04</w:t>
          </w:r>
        </w:p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 xml:space="preserve">7536901005 </w:t>
          </w:r>
        </w:p>
        <w:p w:rsidR="00F97934" w:rsidRPr="00333729" w:rsidRDefault="00F97934" w:rsidP="0013347C">
          <w:pPr>
            <w:pStyle w:val="Fuzeile"/>
            <w:suppressAutoHyphens w:val="0"/>
            <w:rPr>
              <w:rFonts w:eastAsia="SimSun"/>
              <w:sz w:val="14"/>
              <w:szCs w:val="14"/>
              <w:lang w:eastAsia="zh-CN"/>
            </w:rPr>
          </w:pPr>
          <w:r w:rsidRPr="00333729">
            <w:rPr>
              <w:rFonts w:eastAsia="SimSun"/>
              <w:sz w:val="14"/>
              <w:szCs w:val="14"/>
              <w:lang w:eastAsia="zh-CN"/>
            </w:rPr>
            <w:t>GENODEF1MEI</w:t>
          </w:r>
        </w:p>
        <w:p w:rsidR="00F97934" w:rsidRPr="00FA7BEF" w:rsidRDefault="00F97934" w:rsidP="008B24B0">
          <w:pPr>
            <w:rPr>
              <w:b/>
              <w:sz w:val="14"/>
              <w:szCs w:val="14"/>
            </w:rPr>
          </w:pPr>
          <w:r w:rsidRPr="00FA7BEF">
            <w:rPr>
              <w:sz w:val="14"/>
              <w:szCs w:val="14"/>
            </w:rPr>
            <w:t>DE</w:t>
          </w:r>
          <w:r w:rsidR="008B24B0">
            <w:rPr>
              <w:sz w:val="14"/>
              <w:szCs w:val="14"/>
            </w:rPr>
            <w:t>50</w:t>
          </w:r>
          <w:r w:rsidRPr="00FA7BEF">
            <w:rPr>
              <w:sz w:val="14"/>
              <w:szCs w:val="14"/>
            </w:rPr>
            <w:t xml:space="preserve"> 8509 5004 7536 9010 </w:t>
          </w:r>
          <w:r w:rsidR="008B24B0">
            <w:rPr>
              <w:sz w:val="14"/>
              <w:szCs w:val="14"/>
            </w:rPr>
            <w:t>05</w:t>
          </w:r>
        </w:p>
      </w:tc>
      <w:tc>
        <w:tcPr>
          <w:tcW w:w="2693" w:type="dxa"/>
          <w:tcBorders>
            <w:left w:val="single" w:sz="4" w:space="0" w:color="FFFFFF"/>
            <w:bottom w:val="single" w:sz="4" w:space="0" w:color="FFFFFF"/>
            <w:right w:val="single" w:sz="4" w:space="0" w:color="FFFFFF"/>
          </w:tcBorders>
        </w:tcPr>
        <w:p w:rsidR="00F97934" w:rsidRPr="00FA7BEF" w:rsidRDefault="00F97934" w:rsidP="0013347C">
          <w:pPr>
            <w:rPr>
              <w:sz w:val="14"/>
              <w:szCs w:val="14"/>
            </w:rPr>
          </w:pPr>
          <w:r w:rsidRPr="00FA7BEF">
            <w:rPr>
              <w:b/>
              <w:sz w:val="14"/>
              <w:szCs w:val="14"/>
            </w:rPr>
            <w:t>Telefon:</w:t>
          </w:r>
          <w:r w:rsidRPr="00FA7BEF">
            <w:rPr>
              <w:sz w:val="14"/>
              <w:szCs w:val="14"/>
            </w:rPr>
            <w:t xml:space="preserve"> 03522 / 5213306</w:t>
          </w:r>
        </w:p>
        <w:p w:rsidR="00F97934" w:rsidRPr="00FA7BEF" w:rsidRDefault="00F97934" w:rsidP="0013347C">
          <w:pPr>
            <w:rPr>
              <w:sz w:val="14"/>
              <w:szCs w:val="14"/>
            </w:rPr>
          </w:pPr>
          <w:r w:rsidRPr="00FA7BEF">
            <w:rPr>
              <w:b/>
              <w:sz w:val="14"/>
              <w:szCs w:val="14"/>
            </w:rPr>
            <w:t>Web:</w:t>
          </w:r>
          <w:r w:rsidRPr="00FA7BEF">
            <w:rPr>
              <w:sz w:val="14"/>
              <w:szCs w:val="14"/>
            </w:rPr>
            <w:t xml:space="preserve"> www.schuetzen-grossenhain.de</w:t>
          </w:r>
        </w:p>
        <w:p w:rsidR="00F97934" w:rsidRDefault="00F97934" w:rsidP="0013347C">
          <w:pPr>
            <w:rPr>
              <w:sz w:val="14"/>
              <w:szCs w:val="14"/>
            </w:rPr>
          </w:pPr>
          <w:r w:rsidRPr="00FA7BEF">
            <w:rPr>
              <w:sz w:val="14"/>
              <w:szCs w:val="14"/>
            </w:rPr>
            <w:t>Email: fsg1860@schuetzen-grossenhain.de</w:t>
          </w:r>
        </w:p>
        <w:p w:rsidR="00F97934" w:rsidRPr="00FA7BEF" w:rsidRDefault="00F97934" w:rsidP="0013347C">
          <w:pPr>
            <w:rPr>
              <w:sz w:val="14"/>
              <w:szCs w:val="14"/>
            </w:rPr>
          </w:pPr>
        </w:p>
      </w:tc>
    </w:tr>
  </w:tbl>
  <w:p w:rsidR="00F97934" w:rsidRDefault="00F97934" w:rsidP="00F9793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6F2" w:rsidRDefault="003D36F2">
      <w:r>
        <w:separator/>
      </w:r>
    </w:p>
  </w:footnote>
  <w:footnote w:type="continuationSeparator" w:id="0">
    <w:p w:rsidR="003D36F2" w:rsidRDefault="003D36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2" w:type="dxa"/>
      <w:jc w:val="center"/>
      <w:tblInd w:w="-78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70"/>
      <w:gridCol w:w="3542"/>
    </w:tblGrid>
    <w:tr w:rsidR="00F97934" w:rsidTr="00F97934">
      <w:trPr>
        <w:cantSplit/>
        <w:trHeight w:val="3702"/>
        <w:jc w:val="center"/>
      </w:trPr>
      <w:tc>
        <w:tcPr>
          <w:tcW w:w="7070" w:type="dxa"/>
          <w:vAlign w:val="center"/>
        </w:tcPr>
        <w:p w:rsidR="00F97934" w:rsidRPr="00F97934" w:rsidRDefault="00F97934" w:rsidP="00F97934">
          <w:pPr>
            <w:pStyle w:val="Kopfzeile"/>
            <w:jc w:val="center"/>
            <w:rPr>
              <w:rFonts w:ascii="Old English Text MT" w:hAnsi="Old English Text MT"/>
              <w:b/>
              <w:sz w:val="48"/>
              <w:szCs w:val="48"/>
            </w:rPr>
          </w:pPr>
          <w:r w:rsidRPr="00F97934">
            <w:rPr>
              <w:rFonts w:ascii="Old English Text MT" w:hAnsi="Old English Text MT"/>
              <w:b/>
              <w:sz w:val="48"/>
              <w:szCs w:val="48"/>
            </w:rPr>
            <w:t>Freischützengesellschaft 1860 e.V.</w:t>
          </w:r>
        </w:p>
        <w:p w:rsidR="00F97934" w:rsidRPr="00F97934" w:rsidRDefault="00F97934" w:rsidP="00F97934">
          <w:pPr>
            <w:pStyle w:val="Kopfzeile"/>
            <w:jc w:val="center"/>
            <w:rPr>
              <w:rFonts w:ascii="Old English Text MT" w:hAnsi="Old English Text MT"/>
              <w:b/>
              <w:sz w:val="48"/>
              <w:szCs w:val="48"/>
            </w:rPr>
          </w:pPr>
          <w:r w:rsidRPr="00F97934">
            <w:rPr>
              <w:rFonts w:ascii="Old English Text MT" w:hAnsi="Old English Text MT"/>
              <w:b/>
              <w:sz w:val="48"/>
              <w:szCs w:val="48"/>
            </w:rPr>
            <w:t>Großenhain</w:t>
          </w:r>
        </w:p>
        <w:p w:rsidR="00F97934" w:rsidRDefault="00F97934" w:rsidP="00F97934">
          <w:pPr>
            <w:jc w:val="center"/>
            <w:rPr>
              <w:b/>
              <w:i/>
              <w:sz w:val="72"/>
              <w:szCs w:val="72"/>
            </w:rPr>
          </w:pPr>
        </w:p>
        <w:p w:rsidR="00F97934" w:rsidRDefault="00F97934" w:rsidP="00F97934">
          <w:pPr>
            <w:jc w:val="center"/>
            <w:rPr>
              <w:b/>
              <w:i/>
              <w:sz w:val="72"/>
              <w:szCs w:val="72"/>
            </w:rPr>
          </w:pPr>
          <w:r>
            <w:rPr>
              <w:b/>
              <w:i/>
              <w:sz w:val="72"/>
              <w:szCs w:val="72"/>
            </w:rPr>
            <w:t>Information</w:t>
          </w:r>
        </w:p>
        <w:p w:rsidR="00F97934" w:rsidRPr="001666FE" w:rsidRDefault="00F97934" w:rsidP="00F97934">
          <w:pPr>
            <w:jc w:val="center"/>
          </w:pPr>
        </w:p>
      </w:tc>
      <w:tc>
        <w:tcPr>
          <w:tcW w:w="3542" w:type="dxa"/>
          <w:vAlign w:val="center"/>
        </w:tcPr>
        <w:p w:rsidR="00F97934" w:rsidRDefault="00DE4AE7" w:rsidP="00F97934">
          <w:pPr>
            <w:pStyle w:val="Kopfzeile"/>
            <w:jc w:val="center"/>
            <w:rPr>
              <w:sz w:val="16"/>
              <w:szCs w:val="16"/>
            </w:rPr>
          </w:pPr>
          <w:r>
            <w:rPr>
              <w:noProof/>
              <w:lang w:eastAsia="zh-CN"/>
            </w:rPr>
            <w:drawing>
              <wp:inline distT="0" distB="0" distL="0" distR="0">
                <wp:extent cx="2209800" cy="2538730"/>
                <wp:effectExtent l="0" t="0" r="0" b="0"/>
                <wp:docPr id="11" name="Bild 11" descr="Vereinswappen20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Vereinswappen20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9800" cy="2538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01E2" w:rsidRDefault="000901E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E6729"/>
    <w:multiLevelType w:val="hybridMultilevel"/>
    <w:tmpl w:val="7228D940"/>
    <w:lvl w:ilvl="0" w:tplc="2CC04116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>
    <w:nsid w:val="6BBB36B9"/>
    <w:multiLevelType w:val="hybridMultilevel"/>
    <w:tmpl w:val="358E1242"/>
    <w:lvl w:ilvl="0" w:tplc="59D833EC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A68"/>
    <w:rsid w:val="000037CE"/>
    <w:rsid w:val="00004FCB"/>
    <w:rsid w:val="00024C4D"/>
    <w:rsid w:val="00032A2F"/>
    <w:rsid w:val="00036436"/>
    <w:rsid w:val="0003781E"/>
    <w:rsid w:val="000413C6"/>
    <w:rsid w:val="00045341"/>
    <w:rsid w:val="000577F9"/>
    <w:rsid w:val="000724C1"/>
    <w:rsid w:val="00085CBE"/>
    <w:rsid w:val="000901E2"/>
    <w:rsid w:val="000A10BA"/>
    <w:rsid w:val="000D254F"/>
    <w:rsid w:val="000F5738"/>
    <w:rsid w:val="00103279"/>
    <w:rsid w:val="00132A68"/>
    <w:rsid w:val="00135ECD"/>
    <w:rsid w:val="00154525"/>
    <w:rsid w:val="001610D9"/>
    <w:rsid w:val="001666FE"/>
    <w:rsid w:val="00174A69"/>
    <w:rsid w:val="00192DA8"/>
    <w:rsid w:val="00195554"/>
    <w:rsid w:val="001C04A6"/>
    <w:rsid w:val="001C7591"/>
    <w:rsid w:val="001D5349"/>
    <w:rsid w:val="001E5240"/>
    <w:rsid w:val="002123C4"/>
    <w:rsid w:val="00214052"/>
    <w:rsid w:val="002156F4"/>
    <w:rsid w:val="002200F8"/>
    <w:rsid w:val="002263CC"/>
    <w:rsid w:val="00226E80"/>
    <w:rsid w:val="0023380B"/>
    <w:rsid w:val="00233B14"/>
    <w:rsid w:val="00241ADE"/>
    <w:rsid w:val="00254E19"/>
    <w:rsid w:val="00257D01"/>
    <w:rsid w:val="0027798F"/>
    <w:rsid w:val="0029482F"/>
    <w:rsid w:val="002A32A1"/>
    <w:rsid w:val="002A6CA5"/>
    <w:rsid w:val="002A70D0"/>
    <w:rsid w:val="002A7D1E"/>
    <w:rsid w:val="002B30F5"/>
    <w:rsid w:val="002C1D98"/>
    <w:rsid w:val="002C42B4"/>
    <w:rsid w:val="002D2983"/>
    <w:rsid w:val="002E0DAD"/>
    <w:rsid w:val="002E3077"/>
    <w:rsid w:val="00323127"/>
    <w:rsid w:val="00332B2A"/>
    <w:rsid w:val="00354A34"/>
    <w:rsid w:val="00354A3A"/>
    <w:rsid w:val="00375901"/>
    <w:rsid w:val="003859C0"/>
    <w:rsid w:val="00390D7F"/>
    <w:rsid w:val="003D36F2"/>
    <w:rsid w:val="003E1C00"/>
    <w:rsid w:val="003E3366"/>
    <w:rsid w:val="003E448C"/>
    <w:rsid w:val="004030B3"/>
    <w:rsid w:val="00417390"/>
    <w:rsid w:val="00417E1E"/>
    <w:rsid w:val="0042607C"/>
    <w:rsid w:val="00454A6A"/>
    <w:rsid w:val="00456808"/>
    <w:rsid w:val="004712FE"/>
    <w:rsid w:val="004713F0"/>
    <w:rsid w:val="004718FE"/>
    <w:rsid w:val="00471905"/>
    <w:rsid w:val="00474FCB"/>
    <w:rsid w:val="00483638"/>
    <w:rsid w:val="00483EC7"/>
    <w:rsid w:val="004A673B"/>
    <w:rsid w:val="004D4BB9"/>
    <w:rsid w:val="004D6764"/>
    <w:rsid w:val="004D6768"/>
    <w:rsid w:val="004E1F5A"/>
    <w:rsid w:val="004E6883"/>
    <w:rsid w:val="004E7869"/>
    <w:rsid w:val="004F181E"/>
    <w:rsid w:val="005154A4"/>
    <w:rsid w:val="00523498"/>
    <w:rsid w:val="00526C90"/>
    <w:rsid w:val="0054443A"/>
    <w:rsid w:val="00552F0D"/>
    <w:rsid w:val="00565AC2"/>
    <w:rsid w:val="0059537F"/>
    <w:rsid w:val="005C016B"/>
    <w:rsid w:val="005C7D28"/>
    <w:rsid w:val="005D0783"/>
    <w:rsid w:val="005F0C67"/>
    <w:rsid w:val="00603086"/>
    <w:rsid w:val="00603C06"/>
    <w:rsid w:val="006115C9"/>
    <w:rsid w:val="00624F97"/>
    <w:rsid w:val="00626F88"/>
    <w:rsid w:val="00634610"/>
    <w:rsid w:val="00637758"/>
    <w:rsid w:val="00653459"/>
    <w:rsid w:val="00654282"/>
    <w:rsid w:val="006620E2"/>
    <w:rsid w:val="0066376B"/>
    <w:rsid w:val="006722C5"/>
    <w:rsid w:val="006908B8"/>
    <w:rsid w:val="006A7B4A"/>
    <w:rsid w:val="006A7CE5"/>
    <w:rsid w:val="006C6A84"/>
    <w:rsid w:val="006F1635"/>
    <w:rsid w:val="00706DFD"/>
    <w:rsid w:val="007105D3"/>
    <w:rsid w:val="0077207C"/>
    <w:rsid w:val="007827FB"/>
    <w:rsid w:val="007B151B"/>
    <w:rsid w:val="007D4BFA"/>
    <w:rsid w:val="007D5616"/>
    <w:rsid w:val="007E52CC"/>
    <w:rsid w:val="008053BD"/>
    <w:rsid w:val="00826D09"/>
    <w:rsid w:val="00830A38"/>
    <w:rsid w:val="00834803"/>
    <w:rsid w:val="0084275A"/>
    <w:rsid w:val="00842DA6"/>
    <w:rsid w:val="008510EA"/>
    <w:rsid w:val="00855E6F"/>
    <w:rsid w:val="00857D42"/>
    <w:rsid w:val="00877F41"/>
    <w:rsid w:val="00885845"/>
    <w:rsid w:val="00897676"/>
    <w:rsid w:val="008B24B0"/>
    <w:rsid w:val="008B782F"/>
    <w:rsid w:val="008D2278"/>
    <w:rsid w:val="008E3EDB"/>
    <w:rsid w:val="00906C5B"/>
    <w:rsid w:val="0091223B"/>
    <w:rsid w:val="00915E76"/>
    <w:rsid w:val="00926FC7"/>
    <w:rsid w:val="00980835"/>
    <w:rsid w:val="009841A4"/>
    <w:rsid w:val="009A4405"/>
    <w:rsid w:val="009C2F41"/>
    <w:rsid w:val="009D5B21"/>
    <w:rsid w:val="009E7EF3"/>
    <w:rsid w:val="00A32261"/>
    <w:rsid w:val="00A3564E"/>
    <w:rsid w:val="00A3742B"/>
    <w:rsid w:val="00A4368F"/>
    <w:rsid w:val="00A6079C"/>
    <w:rsid w:val="00A623A2"/>
    <w:rsid w:val="00A64884"/>
    <w:rsid w:val="00A71023"/>
    <w:rsid w:val="00A74812"/>
    <w:rsid w:val="00A80032"/>
    <w:rsid w:val="00A81210"/>
    <w:rsid w:val="00A81276"/>
    <w:rsid w:val="00A81A6E"/>
    <w:rsid w:val="00A970C9"/>
    <w:rsid w:val="00AA464B"/>
    <w:rsid w:val="00AA5440"/>
    <w:rsid w:val="00AB202C"/>
    <w:rsid w:val="00AB4DB2"/>
    <w:rsid w:val="00AB54D2"/>
    <w:rsid w:val="00AB7564"/>
    <w:rsid w:val="00AC1D7E"/>
    <w:rsid w:val="00AC55CD"/>
    <w:rsid w:val="00AC6671"/>
    <w:rsid w:val="00AE2604"/>
    <w:rsid w:val="00AF422F"/>
    <w:rsid w:val="00B02409"/>
    <w:rsid w:val="00B040E9"/>
    <w:rsid w:val="00B0603A"/>
    <w:rsid w:val="00B62E33"/>
    <w:rsid w:val="00B82398"/>
    <w:rsid w:val="00BA023D"/>
    <w:rsid w:val="00BA05A6"/>
    <w:rsid w:val="00BA2C3A"/>
    <w:rsid w:val="00BB1893"/>
    <w:rsid w:val="00BB24BA"/>
    <w:rsid w:val="00BB4D82"/>
    <w:rsid w:val="00BD655E"/>
    <w:rsid w:val="00BF79AF"/>
    <w:rsid w:val="00C32CCD"/>
    <w:rsid w:val="00C4135E"/>
    <w:rsid w:val="00C776AF"/>
    <w:rsid w:val="00C9339B"/>
    <w:rsid w:val="00CC46F4"/>
    <w:rsid w:val="00CC62F2"/>
    <w:rsid w:val="00CC6EA5"/>
    <w:rsid w:val="00CE4350"/>
    <w:rsid w:val="00CE4C33"/>
    <w:rsid w:val="00CE4F47"/>
    <w:rsid w:val="00CF0DF1"/>
    <w:rsid w:val="00CF27C0"/>
    <w:rsid w:val="00CF7BC6"/>
    <w:rsid w:val="00D32EB0"/>
    <w:rsid w:val="00D42E2B"/>
    <w:rsid w:val="00D43D79"/>
    <w:rsid w:val="00D51173"/>
    <w:rsid w:val="00D54871"/>
    <w:rsid w:val="00D63F32"/>
    <w:rsid w:val="00D64AB2"/>
    <w:rsid w:val="00D769DB"/>
    <w:rsid w:val="00D77EE7"/>
    <w:rsid w:val="00D842D8"/>
    <w:rsid w:val="00DD1BA4"/>
    <w:rsid w:val="00DD4A1F"/>
    <w:rsid w:val="00DE4AE7"/>
    <w:rsid w:val="00DE51AB"/>
    <w:rsid w:val="00E11FE0"/>
    <w:rsid w:val="00E41B42"/>
    <w:rsid w:val="00E465FF"/>
    <w:rsid w:val="00E768D7"/>
    <w:rsid w:val="00E80C9C"/>
    <w:rsid w:val="00E84AA4"/>
    <w:rsid w:val="00E93D53"/>
    <w:rsid w:val="00EB64CC"/>
    <w:rsid w:val="00EB66FE"/>
    <w:rsid w:val="00EB7BF7"/>
    <w:rsid w:val="00EC7F99"/>
    <w:rsid w:val="00ED5893"/>
    <w:rsid w:val="00ED7B5F"/>
    <w:rsid w:val="00EE23D7"/>
    <w:rsid w:val="00F0459D"/>
    <w:rsid w:val="00F14707"/>
    <w:rsid w:val="00F238FB"/>
    <w:rsid w:val="00F32E81"/>
    <w:rsid w:val="00F33E49"/>
    <w:rsid w:val="00F40229"/>
    <w:rsid w:val="00F460B1"/>
    <w:rsid w:val="00F56EC7"/>
    <w:rsid w:val="00F7341C"/>
    <w:rsid w:val="00F76A5E"/>
    <w:rsid w:val="00F9301D"/>
    <w:rsid w:val="00F935D1"/>
    <w:rsid w:val="00F97934"/>
    <w:rsid w:val="00FA68FA"/>
    <w:rsid w:val="00FB4C42"/>
    <w:rsid w:val="00FB7063"/>
    <w:rsid w:val="00FC1622"/>
    <w:rsid w:val="00FC4441"/>
    <w:rsid w:val="00FC5058"/>
    <w:rsid w:val="00FC51A3"/>
    <w:rsid w:val="00FD19BE"/>
    <w:rsid w:val="00FD36CC"/>
    <w:rsid w:val="00FF3A05"/>
    <w:rsid w:val="00FF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WW-Absatz-Standardschriftart"/>
    <w:rPr>
      <w:color w:val="0000FF"/>
      <w:u w:val="single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Textkrper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WW-Sprechblasentext">
    <w:name w:val="WW-Sprechblasentext"/>
    <w:basedOn w:val="Standard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sid w:val="00132A6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390D7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uiPriority w:val="99"/>
    <w:rsid w:val="00F97934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WW-Absatz-Standardschriftart"/>
    <w:rPr>
      <w:color w:val="0000FF"/>
      <w:u w:val="single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-Absatz-Standardschriftart">
    <w:name w:val="WW-Absatz-Standardschriftart"/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TabellenInhalt">
    <w:name w:val="Tabellen Inhalt"/>
    <w:basedOn w:val="Textkrper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  <w:i/>
      <w:iCs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WW-Sprechblasentext">
    <w:name w:val="WW-Sprechblasentext"/>
    <w:basedOn w:val="Standard"/>
    <w:rPr>
      <w:rFonts w:ascii="Tahoma" w:hAnsi="Tahoma" w:cs="Tahoma"/>
      <w:sz w:val="16"/>
      <w:szCs w:val="16"/>
    </w:rPr>
  </w:style>
  <w:style w:type="paragraph" w:styleId="Sprechblasentext">
    <w:name w:val="Balloon Text"/>
    <w:basedOn w:val="Standard"/>
    <w:semiHidden/>
    <w:rsid w:val="00132A68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390D7F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link w:val="Fuzeile"/>
    <w:uiPriority w:val="99"/>
    <w:rsid w:val="00F97934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2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KTUELL2005\BRIEFKOPF_BUN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5A966-3A67-47AA-9B58-B2CE8F6DF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BRIEFKOPF_BUNT.DOT</Template>
  <TotalTime>0</TotalTime>
  <Pages>3</Pages>
  <Words>72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FSG 1860 eV</vt:lpstr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FSG 1860 eV</dc:title>
  <dc:creator>Hans</dc:creator>
  <cp:lastModifiedBy>Frank Hocke</cp:lastModifiedBy>
  <cp:revision>2</cp:revision>
  <cp:lastPrinted>2012-07-01T08:13:00Z</cp:lastPrinted>
  <dcterms:created xsi:type="dcterms:W3CDTF">2013-11-10T13:48:00Z</dcterms:created>
  <dcterms:modified xsi:type="dcterms:W3CDTF">2013-11-10T13:48:00Z</dcterms:modified>
</cp:coreProperties>
</file>